
<file path=[Content_Types].xml><?xml version="1.0" encoding="utf-8"?>
<Types xmlns="http://schemas.openxmlformats.org/package/2006/content-types">
  <Default Extension="bin" ContentType="application/vnd.ms-office.activeX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ms-word.document.macroEnabled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activeX/activeX1.xml" ContentType="application/vnd.ms-office.activeX+xml"/>
  <Override PartName="/word/activeX/activeX2.xml" ContentType="application/vnd.ms-office.activeX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C1C23A" w14:textId="77777777" w:rsidR="00890504" w:rsidRPr="005D54F6" w:rsidRDefault="00044F85" w:rsidP="00FC4879">
      <w:pPr>
        <w:spacing w:after="0"/>
        <w:jc w:val="center"/>
        <w:rPr>
          <w:b/>
          <w:color w:val="002C5A"/>
          <w:sz w:val="24"/>
          <w:szCs w:val="24"/>
        </w:rPr>
        <w:sectPr w:rsidR="00890504" w:rsidRPr="005D54F6" w:rsidSect="00047F7E">
          <w:headerReference w:type="default" r:id="rId11"/>
          <w:footerReference w:type="default" r:id="rId12"/>
          <w:type w:val="continuous"/>
          <w:pgSz w:w="12240" w:h="15840"/>
          <w:pgMar w:top="2552" w:right="1325" w:bottom="1440" w:left="1276" w:header="720" w:footer="720" w:gutter="0"/>
          <w:cols w:space="720"/>
          <w:noEndnote/>
        </w:sectPr>
      </w:pPr>
      <w:r>
        <w:rPr>
          <w:b/>
          <w:color w:val="002C5A"/>
          <w:sz w:val="24"/>
          <w:szCs w:val="24"/>
        </w:rPr>
        <w:t>Procuration pour l’assemblée générale annuelle de Ski de fond Québec</w:t>
      </w:r>
    </w:p>
    <w:p w14:paraId="5E44D075" w14:textId="77777777" w:rsidR="00217742" w:rsidRPr="006A45B8" w:rsidRDefault="00044F85" w:rsidP="00217742">
      <w:pPr>
        <w:contextualSpacing/>
        <w:jc w:val="center"/>
      </w:pPr>
      <w:r>
        <w:rPr>
          <w:rFonts w:cstheme="minorHAnsi"/>
          <w:color w:val="002C5A"/>
          <w:sz w:val="24"/>
          <w:szCs w:val="24"/>
        </w:rPr>
        <w:t>Seul un membre en</w:t>
      </w:r>
      <w:r w:rsidR="00B904CB" w:rsidRPr="00B904CB">
        <w:rPr>
          <w:rFonts w:cstheme="minorHAnsi"/>
          <w:color w:val="002C5A"/>
          <w:sz w:val="24"/>
          <w:szCs w:val="24"/>
        </w:rPr>
        <w:t xml:space="preserve"> règle </w:t>
      </w:r>
      <w:r>
        <w:rPr>
          <w:rFonts w:cstheme="minorHAnsi"/>
          <w:color w:val="002C5A"/>
          <w:sz w:val="24"/>
          <w:szCs w:val="24"/>
        </w:rPr>
        <w:t>est</w:t>
      </w:r>
      <w:r w:rsidR="00B904CB" w:rsidRPr="00B904CB">
        <w:rPr>
          <w:rFonts w:cstheme="minorHAnsi"/>
          <w:color w:val="002C5A"/>
          <w:sz w:val="24"/>
          <w:szCs w:val="24"/>
        </w:rPr>
        <w:t xml:space="preserve"> </w:t>
      </w:r>
      <w:r w:rsidR="00EA0A5E">
        <w:rPr>
          <w:rFonts w:cstheme="minorHAnsi"/>
          <w:color w:val="002C5A"/>
          <w:sz w:val="24"/>
          <w:szCs w:val="24"/>
        </w:rPr>
        <w:t>admissible</w:t>
      </w:r>
      <w:r w:rsidR="00C4309F">
        <w:rPr>
          <w:rFonts w:cstheme="minorHAnsi"/>
          <w:color w:val="002C5A"/>
          <w:sz w:val="24"/>
          <w:szCs w:val="24"/>
        </w:rPr>
        <w:t>.</w:t>
      </w:r>
    </w:p>
    <w:p w14:paraId="10FE0ADA" w14:textId="77777777" w:rsidR="00217742" w:rsidRPr="00901320" w:rsidRDefault="00217742" w:rsidP="00217742">
      <w:pPr>
        <w:pStyle w:val="Style1"/>
      </w:pPr>
      <w:r w:rsidRPr="006A45B8">
        <w:t>MANDANT</w:t>
      </w:r>
      <w:r>
        <w:t xml:space="preserve"> </w:t>
      </w:r>
      <w:r w:rsidRPr="00901320">
        <w:t>(</w:t>
      </w:r>
      <w:r w:rsidR="009F3281">
        <w:rPr>
          <w:caps w:val="0"/>
        </w:rPr>
        <w:t>l</w:t>
      </w:r>
      <w:r w:rsidR="009F3281" w:rsidRPr="00901320">
        <w:rPr>
          <w:caps w:val="0"/>
        </w:rPr>
        <w:t>a personne</w:t>
      </w:r>
      <w:r w:rsidR="009F3281">
        <w:rPr>
          <w:caps w:val="0"/>
        </w:rPr>
        <w:t xml:space="preserve"> qui procure à</w:t>
      </w:r>
      <w:r w:rsidR="009F3281" w:rsidRPr="00901320">
        <w:rPr>
          <w:caps w:val="0"/>
        </w:rPr>
        <w:t xml:space="preserve"> une partie </w:t>
      </w:r>
      <w:r w:rsidR="009F3281">
        <w:rPr>
          <w:caps w:val="0"/>
        </w:rPr>
        <w:t>le droit de</w:t>
      </w:r>
      <w:r w:rsidR="009F3281" w:rsidRPr="00901320">
        <w:rPr>
          <w:caps w:val="0"/>
        </w:rPr>
        <w:t xml:space="preserve"> la repré</w:t>
      </w:r>
      <w:r w:rsidR="009F3281">
        <w:rPr>
          <w:caps w:val="0"/>
        </w:rPr>
        <w:t>se</w:t>
      </w:r>
      <w:r w:rsidR="009F3281" w:rsidRPr="00901320">
        <w:rPr>
          <w:caps w:val="0"/>
        </w:rPr>
        <w:t>nter</w:t>
      </w:r>
      <w:r w:rsidRPr="00901320">
        <w:t>)</w:t>
      </w:r>
    </w:p>
    <w:p w14:paraId="7CF2F85A" w14:textId="77777777" w:rsidR="00217742" w:rsidRDefault="00217742" w:rsidP="00217742">
      <w:pPr>
        <w:tabs>
          <w:tab w:val="left" w:pos="2694"/>
        </w:tabs>
        <w:autoSpaceDE w:val="0"/>
        <w:autoSpaceDN w:val="0"/>
        <w:adjustRightInd w:val="0"/>
        <w:jc w:val="both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>Nom complet</w:t>
      </w:r>
      <w:r>
        <w:rPr>
          <w:rFonts w:cstheme="minorHAnsi"/>
          <w:color w:val="000000"/>
          <w:sz w:val="24"/>
          <w:szCs w:val="24"/>
        </w:rPr>
        <w:tab/>
      </w:r>
      <w:r>
        <w:rPr>
          <w:rFonts w:cstheme="minorHAnsi"/>
          <w:color w:val="000000"/>
          <w:sz w:val="24"/>
          <w:szCs w:val="24"/>
        </w:rPr>
        <w:fldChar w:fldCharType="begin">
          <w:ffData>
            <w:name w:val="Texte1"/>
            <w:enabled/>
            <w:calcOnExit w:val="0"/>
            <w:textInput/>
          </w:ffData>
        </w:fldChar>
      </w:r>
      <w:bookmarkStart w:id="2" w:name="Texte1"/>
      <w:r>
        <w:rPr>
          <w:rFonts w:cstheme="minorHAnsi"/>
          <w:color w:val="000000"/>
          <w:sz w:val="24"/>
          <w:szCs w:val="24"/>
        </w:rPr>
        <w:instrText xml:space="preserve"> FORMTEXT </w:instrText>
      </w:r>
      <w:r>
        <w:rPr>
          <w:rFonts w:cstheme="minorHAnsi"/>
          <w:color w:val="000000"/>
          <w:sz w:val="24"/>
          <w:szCs w:val="24"/>
        </w:rPr>
      </w:r>
      <w:r>
        <w:rPr>
          <w:rFonts w:cstheme="minorHAnsi"/>
          <w:color w:val="000000"/>
          <w:sz w:val="24"/>
          <w:szCs w:val="24"/>
        </w:rPr>
        <w:fldChar w:fldCharType="separate"/>
      </w:r>
      <w:r>
        <w:rPr>
          <w:rFonts w:cstheme="minorHAnsi"/>
          <w:color w:val="000000"/>
          <w:sz w:val="24"/>
          <w:szCs w:val="24"/>
        </w:rPr>
        <w:t> </w:t>
      </w:r>
      <w:r>
        <w:rPr>
          <w:rFonts w:cstheme="minorHAnsi"/>
          <w:color w:val="000000"/>
          <w:sz w:val="24"/>
          <w:szCs w:val="24"/>
        </w:rPr>
        <w:t> </w:t>
      </w:r>
      <w:r>
        <w:rPr>
          <w:rFonts w:cstheme="minorHAnsi"/>
          <w:color w:val="000000"/>
          <w:sz w:val="24"/>
          <w:szCs w:val="24"/>
        </w:rPr>
        <w:t> </w:t>
      </w:r>
      <w:r>
        <w:rPr>
          <w:rFonts w:cstheme="minorHAnsi"/>
          <w:color w:val="000000"/>
          <w:sz w:val="24"/>
          <w:szCs w:val="24"/>
        </w:rPr>
        <w:t> </w:t>
      </w:r>
      <w:r>
        <w:rPr>
          <w:rFonts w:cstheme="minorHAnsi"/>
          <w:color w:val="000000"/>
          <w:sz w:val="24"/>
          <w:szCs w:val="24"/>
        </w:rPr>
        <w:t> </w:t>
      </w:r>
      <w:r>
        <w:rPr>
          <w:rFonts w:cstheme="minorHAnsi"/>
          <w:color w:val="000000"/>
          <w:sz w:val="24"/>
          <w:szCs w:val="24"/>
        </w:rPr>
        <w:fldChar w:fldCharType="end"/>
      </w:r>
      <w:bookmarkEnd w:id="2"/>
    </w:p>
    <w:p w14:paraId="102E8684" w14:textId="77777777" w:rsidR="00217742" w:rsidRDefault="00217742" w:rsidP="00217742">
      <w:pPr>
        <w:tabs>
          <w:tab w:val="left" w:pos="2694"/>
        </w:tabs>
        <w:autoSpaceDE w:val="0"/>
        <w:autoSpaceDN w:val="0"/>
        <w:adjustRightInd w:val="0"/>
        <w:jc w:val="both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>Adresse complète</w:t>
      </w:r>
      <w:r>
        <w:rPr>
          <w:rFonts w:cstheme="minorHAnsi"/>
          <w:color w:val="000000"/>
          <w:sz w:val="24"/>
          <w:szCs w:val="24"/>
        </w:rPr>
        <w:tab/>
      </w:r>
      <w:r>
        <w:rPr>
          <w:rFonts w:cstheme="minorHAnsi"/>
          <w:color w:val="000000"/>
          <w:sz w:val="24"/>
          <w:szCs w:val="24"/>
        </w:rPr>
        <w:fldChar w:fldCharType="begin">
          <w:ffData>
            <w:name w:val="Texte2"/>
            <w:enabled/>
            <w:calcOnExit w:val="0"/>
            <w:textInput/>
          </w:ffData>
        </w:fldChar>
      </w:r>
      <w:bookmarkStart w:id="3" w:name="Texte2"/>
      <w:r>
        <w:rPr>
          <w:rFonts w:cstheme="minorHAnsi"/>
          <w:color w:val="000000"/>
          <w:sz w:val="24"/>
          <w:szCs w:val="24"/>
        </w:rPr>
        <w:instrText xml:space="preserve"> FORMTEXT </w:instrText>
      </w:r>
      <w:r>
        <w:rPr>
          <w:rFonts w:cstheme="minorHAnsi"/>
          <w:color w:val="000000"/>
          <w:sz w:val="24"/>
          <w:szCs w:val="24"/>
        </w:rPr>
      </w:r>
      <w:r>
        <w:rPr>
          <w:rFonts w:cstheme="minorHAnsi"/>
          <w:color w:val="000000"/>
          <w:sz w:val="24"/>
          <w:szCs w:val="24"/>
        </w:rPr>
        <w:fldChar w:fldCharType="separate"/>
      </w:r>
      <w:r>
        <w:rPr>
          <w:rFonts w:cstheme="minorHAnsi"/>
          <w:color w:val="000000"/>
          <w:sz w:val="24"/>
          <w:szCs w:val="24"/>
        </w:rPr>
        <w:t> </w:t>
      </w:r>
      <w:r>
        <w:rPr>
          <w:rFonts w:cstheme="minorHAnsi"/>
          <w:color w:val="000000"/>
          <w:sz w:val="24"/>
          <w:szCs w:val="24"/>
        </w:rPr>
        <w:t> </w:t>
      </w:r>
      <w:r>
        <w:rPr>
          <w:rFonts w:cstheme="minorHAnsi"/>
          <w:color w:val="000000"/>
          <w:sz w:val="24"/>
          <w:szCs w:val="24"/>
        </w:rPr>
        <w:t> </w:t>
      </w:r>
      <w:r>
        <w:rPr>
          <w:rFonts w:cstheme="minorHAnsi"/>
          <w:color w:val="000000"/>
          <w:sz w:val="24"/>
          <w:szCs w:val="24"/>
        </w:rPr>
        <w:t> </w:t>
      </w:r>
      <w:r>
        <w:rPr>
          <w:rFonts w:cstheme="minorHAnsi"/>
          <w:color w:val="000000"/>
          <w:sz w:val="24"/>
          <w:szCs w:val="24"/>
        </w:rPr>
        <w:t> </w:t>
      </w:r>
      <w:r>
        <w:rPr>
          <w:rFonts w:cstheme="minorHAnsi"/>
          <w:color w:val="000000"/>
          <w:sz w:val="24"/>
          <w:szCs w:val="24"/>
        </w:rPr>
        <w:fldChar w:fldCharType="end"/>
      </w:r>
      <w:bookmarkEnd w:id="3"/>
    </w:p>
    <w:p w14:paraId="63EB2621" w14:textId="77777777" w:rsidR="00217742" w:rsidRDefault="00217742" w:rsidP="00217742">
      <w:pPr>
        <w:tabs>
          <w:tab w:val="left" w:pos="2694"/>
        </w:tabs>
        <w:autoSpaceDE w:val="0"/>
        <w:autoSpaceDN w:val="0"/>
        <w:adjustRightInd w:val="0"/>
        <w:jc w:val="both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>Club ou organisme affilié</w:t>
      </w:r>
      <w:r w:rsidR="009F3281">
        <w:rPr>
          <w:rFonts w:cstheme="minorHAnsi"/>
          <w:color w:val="000000"/>
          <w:sz w:val="24"/>
          <w:szCs w:val="24"/>
        </w:rPr>
        <w:t>*</w:t>
      </w:r>
      <w:r>
        <w:rPr>
          <w:rFonts w:cstheme="minorHAnsi"/>
          <w:color w:val="000000"/>
          <w:sz w:val="24"/>
          <w:szCs w:val="24"/>
        </w:rPr>
        <w:tab/>
      </w:r>
      <w:r>
        <w:rPr>
          <w:rFonts w:cstheme="minorHAnsi"/>
          <w:color w:val="000000"/>
          <w:sz w:val="24"/>
          <w:szCs w:val="24"/>
        </w:rPr>
        <w:fldChar w:fldCharType="begin">
          <w:ffData>
            <w:name w:val="Texte3"/>
            <w:enabled/>
            <w:calcOnExit w:val="0"/>
            <w:textInput/>
          </w:ffData>
        </w:fldChar>
      </w:r>
      <w:bookmarkStart w:id="4" w:name="Texte3"/>
      <w:r>
        <w:rPr>
          <w:rFonts w:cstheme="minorHAnsi"/>
          <w:color w:val="000000"/>
          <w:sz w:val="24"/>
          <w:szCs w:val="24"/>
        </w:rPr>
        <w:instrText xml:space="preserve"> FORMTEXT </w:instrText>
      </w:r>
      <w:r>
        <w:rPr>
          <w:rFonts w:cstheme="minorHAnsi"/>
          <w:color w:val="000000"/>
          <w:sz w:val="24"/>
          <w:szCs w:val="24"/>
        </w:rPr>
      </w:r>
      <w:r>
        <w:rPr>
          <w:rFonts w:cstheme="minorHAnsi"/>
          <w:color w:val="000000"/>
          <w:sz w:val="24"/>
          <w:szCs w:val="24"/>
        </w:rPr>
        <w:fldChar w:fldCharType="separate"/>
      </w:r>
      <w:r>
        <w:rPr>
          <w:rFonts w:cstheme="minorHAnsi"/>
          <w:color w:val="000000"/>
          <w:sz w:val="24"/>
          <w:szCs w:val="24"/>
        </w:rPr>
        <w:t> </w:t>
      </w:r>
      <w:r>
        <w:rPr>
          <w:rFonts w:cstheme="minorHAnsi"/>
          <w:color w:val="000000"/>
          <w:sz w:val="24"/>
          <w:szCs w:val="24"/>
        </w:rPr>
        <w:t> </w:t>
      </w:r>
      <w:r>
        <w:rPr>
          <w:rFonts w:cstheme="minorHAnsi"/>
          <w:color w:val="000000"/>
          <w:sz w:val="24"/>
          <w:szCs w:val="24"/>
        </w:rPr>
        <w:t> </w:t>
      </w:r>
      <w:r>
        <w:rPr>
          <w:rFonts w:cstheme="minorHAnsi"/>
          <w:color w:val="000000"/>
          <w:sz w:val="24"/>
          <w:szCs w:val="24"/>
        </w:rPr>
        <w:t> </w:t>
      </w:r>
      <w:r>
        <w:rPr>
          <w:rFonts w:cstheme="minorHAnsi"/>
          <w:color w:val="000000"/>
          <w:sz w:val="24"/>
          <w:szCs w:val="24"/>
        </w:rPr>
        <w:t> </w:t>
      </w:r>
      <w:r>
        <w:rPr>
          <w:rFonts w:cstheme="minorHAnsi"/>
          <w:color w:val="000000"/>
          <w:sz w:val="24"/>
          <w:szCs w:val="24"/>
        </w:rPr>
        <w:fldChar w:fldCharType="end"/>
      </w:r>
      <w:bookmarkEnd w:id="4"/>
    </w:p>
    <w:p w14:paraId="4F22B853" w14:textId="77777777" w:rsidR="00217742" w:rsidRPr="009F3281" w:rsidRDefault="009F3281" w:rsidP="00217742">
      <w:pPr>
        <w:tabs>
          <w:tab w:val="left" w:pos="2694"/>
        </w:tabs>
        <w:autoSpaceDE w:val="0"/>
        <w:autoSpaceDN w:val="0"/>
        <w:adjustRightInd w:val="0"/>
        <w:jc w:val="both"/>
        <w:rPr>
          <w:rFonts w:cstheme="minorHAnsi"/>
          <w:color w:val="000000"/>
        </w:rPr>
      </w:pPr>
      <w:r w:rsidRPr="009F3281">
        <w:rPr>
          <w:rFonts w:cstheme="minorHAnsi"/>
          <w:color w:val="000000"/>
        </w:rPr>
        <w:t xml:space="preserve">*Indiquer « Indépendant » si </w:t>
      </w:r>
      <w:r>
        <w:rPr>
          <w:rFonts w:cstheme="minorHAnsi"/>
          <w:color w:val="000000"/>
        </w:rPr>
        <w:t>le mandant</w:t>
      </w:r>
      <w:r w:rsidRPr="009F3281">
        <w:rPr>
          <w:rFonts w:cstheme="minorHAnsi"/>
          <w:color w:val="000000"/>
        </w:rPr>
        <w:t xml:space="preserve"> </w:t>
      </w:r>
      <w:r>
        <w:rPr>
          <w:rFonts w:cstheme="minorHAnsi"/>
          <w:color w:val="000000"/>
        </w:rPr>
        <w:t xml:space="preserve">est </w:t>
      </w:r>
      <w:r w:rsidRPr="009F3281">
        <w:rPr>
          <w:rFonts w:cstheme="minorHAnsi"/>
          <w:color w:val="000000"/>
        </w:rPr>
        <w:t>un membre affilié indépendant</w:t>
      </w:r>
      <w:r>
        <w:rPr>
          <w:rFonts w:cstheme="minorHAnsi"/>
          <w:color w:val="000000"/>
        </w:rPr>
        <w:t>,</w:t>
      </w:r>
      <w:r w:rsidRPr="009F3281">
        <w:rPr>
          <w:rFonts w:cstheme="minorHAnsi"/>
          <w:color w:val="000000"/>
        </w:rPr>
        <w:t xml:space="preserve"> sans club d’appartenance. </w:t>
      </w:r>
    </w:p>
    <w:p w14:paraId="0206170E" w14:textId="77777777" w:rsidR="00217742" w:rsidRPr="00901320" w:rsidRDefault="00217742" w:rsidP="009F3281">
      <w:pPr>
        <w:pStyle w:val="Style1"/>
        <w:rPr>
          <w:caps w:val="0"/>
        </w:rPr>
      </w:pPr>
      <w:r w:rsidRPr="006A45B8">
        <w:t>MANDATAIRE</w:t>
      </w:r>
      <w:r>
        <w:t xml:space="preserve"> </w:t>
      </w:r>
      <w:r w:rsidRPr="00901320">
        <w:rPr>
          <w:caps w:val="0"/>
        </w:rPr>
        <w:t>(</w:t>
      </w:r>
      <w:r w:rsidR="009F3281">
        <w:rPr>
          <w:caps w:val="0"/>
        </w:rPr>
        <w:t>l</w:t>
      </w:r>
      <w:r w:rsidRPr="00901320">
        <w:rPr>
          <w:caps w:val="0"/>
        </w:rPr>
        <w:t>a personne qui reçoit le mandat de représenter</w:t>
      </w:r>
      <w:r w:rsidR="009F3281">
        <w:rPr>
          <w:caps w:val="0"/>
        </w:rPr>
        <w:t xml:space="preserve"> </w:t>
      </w:r>
      <w:r w:rsidRPr="00901320">
        <w:rPr>
          <w:caps w:val="0"/>
        </w:rPr>
        <w:t>une partie)</w:t>
      </w:r>
    </w:p>
    <w:p w14:paraId="3EAF31D4" w14:textId="77777777" w:rsidR="00217742" w:rsidRDefault="00217742" w:rsidP="00217742">
      <w:pPr>
        <w:tabs>
          <w:tab w:val="left" w:pos="2694"/>
        </w:tabs>
        <w:autoSpaceDE w:val="0"/>
        <w:autoSpaceDN w:val="0"/>
        <w:adjustRightInd w:val="0"/>
        <w:jc w:val="both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>Nom complet</w:t>
      </w:r>
      <w:r>
        <w:rPr>
          <w:rFonts w:cstheme="minorHAnsi"/>
          <w:color w:val="000000"/>
          <w:sz w:val="24"/>
          <w:szCs w:val="24"/>
        </w:rPr>
        <w:tab/>
      </w:r>
      <w:r>
        <w:rPr>
          <w:rFonts w:cstheme="minorHAnsi"/>
          <w:color w:val="000000"/>
          <w:sz w:val="24"/>
          <w:szCs w:val="24"/>
        </w:rPr>
        <w:fldChar w:fldCharType="begin">
          <w:ffData>
            <w:name w:val="Texte11"/>
            <w:enabled/>
            <w:calcOnExit w:val="0"/>
            <w:textInput/>
          </w:ffData>
        </w:fldChar>
      </w:r>
      <w:bookmarkStart w:id="5" w:name="Texte11"/>
      <w:r>
        <w:rPr>
          <w:rFonts w:cstheme="minorHAnsi"/>
          <w:color w:val="000000"/>
          <w:sz w:val="24"/>
          <w:szCs w:val="24"/>
        </w:rPr>
        <w:instrText xml:space="preserve"> FORMTEXT </w:instrText>
      </w:r>
      <w:r>
        <w:rPr>
          <w:rFonts w:cstheme="minorHAnsi"/>
          <w:color w:val="000000"/>
          <w:sz w:val="24"/>
          <w:szCs w:val="24"/>
        </w:rPr>
      </w:r>
      <w:r>
        <w:rPr>
          <w:rFonts w:cstheme="minorHAnsi"/>
          <w:color w:val="000000"/>
          <w:sz w:val="24"/>
          <w:szCs w:val="24"/>
        </w:rPr>
        <w:fldChar w:fldCharType="separate"/>
      </w:r>
      <w:r>
        <w:rPr>
          <w:rFonts w:cstheme="minorHAnsi"/>
          <w:color w:val="000000"/>
          <w:sz w:val="24"/>
          <w:szCs w:val="24"/>
        </w:rPr>
        <w:t> </w:t>
      </w:r>
      <w:r>
        <w:rPr>
          <w:rFonts w:cstheme="minorHAnsi"/>
          <w:color w:val="000000"/>
          <w:sz w:val="24"/>
          <w:szCs w:val="24"/>
        </w:rPr>
        <w:t> </w:t>
      </w:r>
      <w:r>
        <w:rPr>
          <w:rFonts w:cstheme="minorHAnsi"/>
          <w:color w:val="000000"/>
          <w:sz w:val="24"/>
          <w:szCs w:val="24"/>
        </w:rPr>
        <w:t> </w:t>
      </w:r>
      <w:r>
        <w:rPr>
          <w:rFonts w:cstheme="minorHAnsi"/>
          <w:color w:val="000000"/>
          <w:sz w:val="24"/>
          <w:szCs w:val="24"/>
        </w:rPr>
        <w:t> </w:t>
      </w:r>
      <w:r>
        <w:rPr>
          <w:rFonts w:cstheme="minorHAnsi"/>
          <w:color w:val="000000"/>
          <w:sz w:val="24"/>
          <w:szCs w:val="24"/>
        </w:rPr>
        <w:t> </w:t>
      </w:r>
      <w:r>
        <w:rPr>
          <w:rFonts w:cstheme="minorHAnsi"/>
          <w:color w:val="000000"/>
          <w:sz w:val="24"/>
          <w:szCs w:val="24"/>
        </w:rPr>
        <w:fldChar w:fldCharType="end"/>
      </w:r>
      <w:bookmarkEnd w:id="5"/>
    </w:p>
    <w:p w14:paraId="62175F44" w14:textId="77777777" w:rsidR="00217742" w:rsidRDefault="00217742" w:rsidP="00217742">
      <w:pPr>
        <w:tabs>
          <w:tab w:val="left" w:pos="2694"/>
        </w:tabs>
        <w:autoSpaceDE w:val="0"/>
        <w:autoSpaceDN w:val="0"/>
        <w:adjustRightInd w:val="0"/>
        <w:jc w:val="both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>Adresse complète</w:t>
      </w:r>
      <w:r>
        <w:rPr>
          <w:rFonts w:cstheme="minorHAnsi"/>
          <w:color w:val="000000"/>
          <w:sz w:val="24"/>
          <w:szCs w:val="24"/>
        </w:rPr>
        <w:tab/>
      </w:r>
      <w:r>
        <w:rPr>
          <w:rFonts w:cstheme="minorHAnsi"/>
          <w:color w:val="000000"/>
          <w:sz w:val="24"/>
          <w:szCs w:val="24"/>
        </w:rPr>
        <w:fldChar w:fldCharType="begin">
          <w:ffData>
            <w:name w:val="Texte12"/>
            <w:enabled/>
            <w:calcOnExit w:val="0"/>
            <w:textInput/>
          </w:ffData>
        </w:fldChar>
      </w:r>
      <w:bookmarkStart w:id="6" w:name="Texte12"/>
      <w:r>
        <w:rPr>
          <w:rFonts w:cstheme="minorHAnsi"/>
          <w:color w:val="000000"/>
          <w:sz w:val="24"/>
          <w:szCs w:val="24"/>
        </w:rPr>
        <w:instrText xml:space="preserve"> FORMTEXT </w:instrText>
      </w:r>
      <w:r>
        <w:rPr>
          <w:rFonts w:cstheme="minorHAnsi"/>
          <w:color w:val="000000"/>
          <w:sz w:val="24"/>
          <w:szCs w:val="24"/>
        </w:rPr>
      </w:r>
      <w:r>
        <w:rPr>
          <w:rFonts w:cstheme="minorHAnsi"/>
          <w:color w:val="000000"/>
          <w:sz w:val="24"/>
          <w:szCs w:val="24"/>
        </w:rPr>
        <w:fldChar w:fldCharType="separate"/>
      </w:r>
      <w:r>
        <w:rPr>
          <w:rFonts w:cstheme="minorHAnsi"/>
          <w:color w:val="000000"/>
          <w:sz w:val="24"/>
          <w:szCs w:val="24"/>
        </w:rPr>
        <w:t> </w:t>
      </w:r>
      <w:r>
        <w:rPr>
          <w:rFonts w:cstheme="minorHAnsi"/>
          <w:color w:val="000000"/>
          <w:sz w:val="24"/>
          <w:szCs w:val="24"/>
        </w:rPr>
        <w:t> </w:t>
      </w:r>
      <w:r>
        <w:rPr>
          <w:rFonts w:cstheme="minorHAnsi"/>
          <w:color w:val="000000"/>
          <w:sz w:val="24"/>
          <w:szCs w:val="24"/>
        </w:rPr>
        <w:t> </w:t>
      </w:r>
      <w:r>
        <w:rPr>
          <w:rFonts w:cstheme="minorHAnsi"/>
          <w:color w:val="000000"/>
          <w:sz w:val="24"/>
          <w:szCs w:val="24"/>
        </w:rPr>
        <w:t> </w:t>
      </w:r>
      <w:r>
        <w:rPr>
          <w:rFonts w:cstheme="minorHAnsi"/>
          <w:color w:val="000000"/>
          <w:sz w:val="24"/>
          <w:szCs w:val="24"/>
        </w:rPr>
        <w:t> </w:t>
      </w:r>
      <w:r>
        <w:rPr>
          <w:rFonts w:cstheme="minorHAnsi"/>
          <w:color w:val="000000"/>
          <w:sz w:val="24"/>
          <w:szCs w:val="24"/>
        </w:rPr>
        <w:fldChar w:fldCharType="end"/>
      </w:r>
      <w:bookmarkEnd w:id="6"/>
    </w:p>
    <w:p w14:paraId="35AEAEF6" w14:textId="77777777" w:rsidR="00217742" w:rsidRDefault="00217742" w:rsidP="00217742">
      <w:pPr>
        <w:tabs>
          <w:tab w:val="left" w:pos="2694"/>
        </w:tabs>
        <w:autoSpaceDE w:val="0"/>
        <w:autoSpaceDN w:val="0"/>
        <w:adjustRightInd w:val="0"/>
        <w:jc w:val="both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>Club ou organisme affilié</w:t>
      </w:r>
      <w:r w:rsidR="009F3281">
        <w:rPr>
          <w:rFonts w:cstheme="minorHAnsi"/>
          <w:color w:val="000000"/>
          <w:sz w:val="24"/>
          <w:szCs w:val="24"/>
        </w:rPr>
        <w:t>*</w:t>
      </w:r>
      <w:r>
        <w:rPr>
          <w:rFonts w:cstheme="minorHAnsi"/>
          <w:color w:val="000000"/>
          <w:sz w:val="24"/>
          <w:szCs w:val="24"/>
        </w:rPr>
        <w:tab/>
      </w:r>
      <w:r>
        <w:rPr>
          <w:rFonts w:cstheme="minorHAnsi"/>
          <w:color w:val="000000"/>
          <w:sz w:val="24"/>
          <w:szCs w:val="24"/>
        </w:rPr>
        <w:fldChar w:fldCharType="begin">
          <w:ffData>
            <w:name w:val="Texte13"/>
            <w:enabled/>
            <w:calcOnExit w:val="0"/>
            <w:textInput/>
          </w:ffData>
        </w:fldChar>
      </w:r>
      <w:bookmarkStart w:id="7" w:name="Texte13"/>
      <w:r>
        <w:rPr>
          <w:rFonts w:cstheme="minorHAnsi"/>
          <w:color w:val="000000"/>
          <w:sz w:val="24"/>
          <w:szCs w:val="24"/>
        </w:rPr>
        <w:instrText xml:space="preserve"> FORMTEXT </w:instrText>
      </w:r>
      <w:r>
        <w:rPr>
          <w:rFonts w:cstheme="minorHAnsi"/>
          <w:color w:val="000000"/>
          <w:sz w:val="24"/>
          <w:szCs w:val="24"/>
        </w:rPr>
      </w:r>
      <w:r>
        <w:rPr>
          <w:rFonts w:cstheme="minorHAnsi"/>
          <w:color w:val="000000"/>
          <w:sz w:val="24"/>
          <w:szCs w:val="24"/>
        </w:rPr>
        <w:fldChar w:fldCharType="separate"/>
      </w:r>
      <w:r>
        <w:rPr>
          <w:rFonts w:cstheme="minorHAnsi"/>
          <w:color w:val="000000"/>
          <w:sz w:val="24"/>
          <w:szCs w:val="24"/>
        </w:rPr>
        <w:t> </w:t>
      </w:r>
      <w:r>
        <w:rPr>
          <w:rFonts w:cstheme="minorHAnsi"/>
          <w:color w:val="000000"/>
          <w:sz w:val="24"/>
          <w:szCs w:val="24"/>
        </w:rPr>
        <w:t> </w:t>
      </w:r>
      <w:r>
        <w:rPr>
          <w:rFonts w:cstheme="minorHAnsi"/>
          <w:color w:val="000000"/>
          <w:sz w:val="24"/>
          <w:szCs w:val="24"/>
        </w:rPr>
        <w:t> </w:t>
      </w:r>
      <w:r>
        <w:rPr>
          <w:rFonts w:cstheme="minorHAnsi"/>
          <w:color w:val="000000"/>
          <w:sz w:val="24"/>
          <w:szCs w:val="24"/>
        </w:rPr>
        <w:t> </w:t>
      </w:r>
      <w:r>
        <w:rPr>
          <w:rFonts w:cstheme="minorHAnsi"/>
          <w:color w:val="000000"/>
          <w:sz w:val="24"/>
          <w:szCs w:val="24"/>
        </w:rPr>
        <w:t> </w:t>
      </w:r>
      <w:r>
        <w:rPr>
          <w:rFonts w:cstheme="minorHAnsi"/>
          <w:color w:val="000000"/>
          <w:sz w:val="24"/>
          <w:szCs w:val="24"/>
        </w:rPr>
        <w:fldChar w:fldCharType="end"/>
      </w:r>
      <w:bookmarkEnd w:id="7"/>
    </w:p>
    <w:p w14:paraId="097AE57E" w14:textId="77777777" w:rsidR="009F3281" w:rsidRPr="009F3281" w:rsidRDefault="009F3281" w:rsidP="009F3281">
      <w:pPr>
        <w:tabs>
          <w:tab w:val="left" w:pos="2694"/>
        </w:tabs>
        <w:autoSpaceDE w:val="0"/>
        <w:autoSpaceDN w:val="0"/>
        <w:adjustRightInd w:val="0"/>
        <w:jc w:val="both"/>
        <w:rPr>
          <w:rFonts w:cstheme="minorHAnsi"/>
          <w:color w:val="000000"/>
        </w:rPr>
      </w:pPr>
      <w:r w:rsidRPr="009F3281">
        <w:rPr>
          <w:rFonts w:cstheme="minorHAnsi"/>
          <w:color w:val="000000"/>
        </w:rPr>
        <w:t xml:space="preserve">*Indiquer « Indépendant » si </w:t>
      </w:r>
      <w:r>
        <w:rPr>
          <w:rFonts w:cstheme="minorHAnsi"/>
          <w:color w:val="000000"/>
        </w:rPr>
        <w:t>le mandataire est</w:t>
      </w:r>
      <w:r w:rsidRPr="009F3281">
        <w:rPr>
          <w:rFonts w:cstheme="minorHAnsi"/>
          <w:color w:val="000000"/>
        </w:rPr>
        <w:t xml:space="preserve"> un membre affilié indépendant</w:t>
      </w:r>
      <w:r>
        <w:rPr>
          <w:rFonts w:cstheme="minorHAnsi"/>
          <w:color w:val="000000"/>
        </w:rPr>
        <w:t>,</w:t>
      </w:r>
      <w:r w:rsidRPr="009F3281">
        <w:rPr>
          <w:rFonts w:cstheme="minorHAnsi"/>
          <w:color w:val="000000"/>
        </w:rPr>
        <w:t xml:space="preserve"> sans club d’appartenance. </w:t>
      </w:r>
    </w:p>
    <w:p w14:paraId="4AC2C93F" w14:textId="77777777" w:rsidR="00217742" w:rsidRDefault="00217742" w:rsidP="009F3281">
      <w:pPr>
        <w:pStyle w:val="Style1"/>
      </w:pPr>
      <w:r>
        <w:t>Déclaration et signatures</w:t>
      </w:r>
    </w:p>
    <w:p w14:paraId="2DAF51C0" w14:textId="77777777" w:rsidR="00217742" w:rsidRDefault="00217742" w:rsidP="00217742">
      <w:pPr>
        <w:tabs>
          <w:tab w:val="left" w:pos="1985"/>
        </w:tabs>
        <w:autoSpaceDE w:val="0"/>
        <w:autoSpaceDN w:val="0"/>
        <w:adjustRightInd w:val="0"/>
        <w:jc w:val="both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 xml:space="preserve">Le mandant et le mandataire identifiés à la présente acceptent </w:t>
      </w:r>
      <w:r w:rsidR="009F3281">
        <w:rPr>
          <w:rFonts w:cstheme="minorHAnsi"/>
          <w:color w:val="000000"/>
          <w:sz w:val="24"/>
          <w:szCs w:val="24"/>
        </w:rPr>
        <w:t xml:space="preserve">et confirment </w:t>
      </w:r>
      <w:r>
        <w:rPr>
          <w:rFonts w:cstheme="minorHAnsi"/>
          <w:color w:val="000000"/>
          <w:sz w:val="24"/>
          <w:szCs w:val="24"/>
        </w:rPr>
        <w:t>par leurs signatures respectives le transfert de droit de représentation et de vote au nom du mandant à l’Assemblée générale annuelle 202</w:t>
      </w:r>
      <w:r w:rsidR="00F079B5">
        <w:rPr>
          <w:rFonts w:cstheme="minorHAnsi"/>
          <w:color w:val="000000"/>
          <w:sz w:val="24"/>
          <w:szCs w:val="24"/>
        </w:rPr>
        <w:t>2</w:t>
      </w:r>
      <w:r>
        <w:rPr>
          <w:rFonts w:cstheme="minorHAnsi"/>
          <w:color w:val="000000"/>
          <w:sz w:val="24"/>
          <w:szCs w:val="24"/>
        </w:rPr>
        <w:t xml:space="preserve"> de Ski de fond Québec, le </w:t>
      </w:r>
      <w:r w:rsidR="009F3281">
        <w:rPr>
          <w:rFonts w:cstheme="minorHAnsi"/>
          <w:color w:val="000000"/>
          <w:sz w:val="24"/>
          <w:szCs w:val="24"/>
        </w:rPr>
        <w:t>mar</w:t>
      </w:r>
      <w:r>
        <w:rPr>
          <w:rFonts w:cstheme="minorHAnsi"/>
          <w:color w:val="000000"/>
          <w:sz w:val="24"/>
          <w:szCs w:val="24"/>
        </w:rPr>
        <w:t xml:space="preserve">di </w:t>
      </w:r>
      <w:r w:rsidR="00F079B5">
        <w:rPr>
          <w:rFonts w:cstheme="minorHAnsi"/>
          <w:color w:val="000000"/>
          <w:sz w:val="24"/>
          <w:szCs w:val="24"/>
        </w:rPr>
        <w:t>27</w:t>
      </w:r>
      <w:r>
        <w:rPr>
          <w:rFonts w:cstheme="minorHAnsi"/>
          <w:color w:val="000000"/>
          <w:sz w:val="24"/>
          <w:szCs w:val="24"/>
        </w:rPr>
        <w:t xml:space="preserve"> septembre 202</w:t>
      </w:r>
      <w:r w:rsidR="00F079B5">
        <w:rPr>
          <w:rFonts w:cstheme="minorHAnsi"/>
          <w:color w:val="000000"/>
          <w:sz w:val="24"/>
          <w:szCs w:val="24"/>
        </w:rPr>
        <w:t>2</w:t>
      </w:r>
      <w:r>
        <w:rPr>
          <w:rFonts w:cstheme="minorHAnsi"/>
          <w:color w:val="000000"/>
          <w:sz w:val="24"/>
          <w:szCs w:val="24"/>
        </w:rPr>
        <w:t>.</w:t>
      </w:r>
    </w:p>
    <w:p w14:paraId="39E000C0" w14:textId="77777777" w:rsidR="00217742" w:rsidRPr="007B26CD" w:rsidRDefault="00217742" w:rsidP="00217742">
      <w:pPr>
        <w:tabs>
          <w:tab w:val="center" w:pos="1985"/>
          <w:tab w:val="center" w:pos="7371"/>
        </w:tabs>
        <w:autoSpaceDE w:val="0"/>
        <w:autoSpaceDN w:val="0"/>
        <w:adjustRightInd w:val="0"/>
        <w:jc w:val="both"/>
        <w:rPr>
          <w:rFonts w:cstheme="minorHAnsi"/>
          <w:color w:val="002C5A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color w:val="002C5A"/>
          <w:sz w:val="24"/>
          <w:szCs w:val="24"/>
        </w:rPr>
        <w:t>Mandant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color w:val="002C5A"/>
          <w:sz w:val="24"/>
          <w:szCs w:val="24"/>
        </w:rPr>
        <w:t>Mandataire</w:t>
      </w:r>
    </w:p>
    <w:p w14:paraId="6189A2F6" w14:textId="1869E351" w:rsidR="00217742" w:rsidRDefault="00217742" w:rsidP="00217742">
      <w:pPr>
        <w:tabs>
          <w:tab w:val="left" w:pos="1134"/>
          <w:tab w:val="left" w:pos="4820"/>
          <w:tab w:val="left" w:pos="5954"/>
        </w:tabs>
        <w:autoSpaceDE w:val="0"/>
        <w:autoSpaceDN w:val="0"/>
        <w:adjustRightInd w:val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Date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fldChar w:fldCharType="begin">
          <w:ffData>
            <w:name w:val="Texte7"/>
            <w:enabled/>
            <w:calcOnExit w:val="0"/>
            <w:textInput/>
          </w:ffData>
        </w:fldChar>
      </w:r>
      <w:bookmarkStart w:id="8" w:name="Texte7"/>
      <w:r>
        <w:rPr>
          <w:rFonts w:cstheme="minorHAnsi"/>
          <w:sz w:val="24"/>
          <w:szCs w:val="24"/>
        </w:rPr>
        <w:instrText xml:space="preserve"> FORMTEXT </w:instrText>
      </w:r>
      <w:r>
        <w:rPr>
          <w:rFonts w:cstheme="minorHAnsi"/>
          <w:sz w:val="24"/>
          <w:szCs w:val="24"/>
        </w:rPr>
      </w:r>
      <w:r>
        <w:rPr>
          <w:rFonts w:cstheme="minorHAnsi"/>
          <w:sz w:val="24"/>
          <w:szCs w:val="24"/>
        </w:rPr>
        <w:fldChar w:fldCharType="separate"/>
      </w:r>
      <w:r>
        <w:rPr>
          <w:rFonts w:cstheme="minorHAnsi"/>
          <w:sz w:val="24"/>
          <w:szCs w:val="24"/>
        </w:rPr>
        <w:t> </w:t>
      </w:r>
      <w:r>
        <w:rPr>
          <w:rFonts w:cstheme="minorHAnsi"/>
          <w:sz w:val="24"/>
          <w:szCs w:val="24"/>
        </w:rPr>
        <w:t> </w:t>
      </w:r>
      <w:r>
        <w:rPr>
          <w:rFonts w:cstheme="minorHAnsi"/>
          <w:sz w:val="24"/>
          <w:szCs w:val="24"/>
        </w:rPr>
        <w:t> </w:t>
      </w:r>
      <w:r>
        <w:rPr>
          <w:rFonts w:cstheme="minorHAnsi"/>
          <w:sz w:val="24"/>
          <w:szCs w:val="24"/>
        </w:rPr>
        <w:t> </w:t>
      </w:r>
      <w:r>
        <w:rPr>
          <w:rFonts w:cstheme="minorHAnsi"/>
          <w:sz w:val="24"/>
          <w:szCs w:val="24"/>
        </w:rPr>
        <w:t> </w:t>
      </w:r>
      <w:r>
        <w:rPr>
          <w:rFonts w:cstheme="minorHAnsi"/>
          <w:sz w:val="24"/>
          <w:szCs w:val="24"/>
        </w:rPr>
        <w:fldChar w:fldCharType="end"/>
      </w:r>
      <w:bookmarkEnd w:id="8"/>
      <w:r>
        <w:rPr>
          <w:rFonts w:cstheme="minorHAnsi"/>
          <w:sz w:val="24"/>
          <w:szCs w:val="24"/>
        </w:rPr>
        <w:tab/>
        <w:t>Date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fldChar w:fldCharType="begin">
          <w:ffData>
            <w:name w:val="Texte8"/>
            <w:enabled/>
            <w:calcOnExit w:val="0"/>
            <w:textInput/>
          </w:ffData>
        </w:fldChar>
      </w:r>
      <w:bookmarkStart w:id="9" w:name="Texte8"/>
      <w:r>
        <w:rPr>
          <w:rFonts w:cstheme="minorHAnsi"/>
          <w:sz w:val="24"/>
          <w:szCs w:val="24"/>
        </w:rPr>
        <w:instrText xml:space="preserve"> FORMTEXT </w:instrText>
      </w:r>
      <w:r>
        <w:rPr>
          <w:rFonts w:cstheme="minorHAnsi"/>
          <w:sz w:val="24"/>
          <w:szCs w:val="24"/>
        </w:rPr>
      </w:r>
      <w:r>
        <w:rPr>
          <w:rFonts w:cstheme="minorHAnsi"/>
          <w:sz w:val="24"/>
          <w:szCs w:val="24"/>
        </w:rPr>
        <w:fldChar w:fldCharType="separate"/>
      </w:r>
      <w:r w:rsidR="00CB7E29">
        <w:rPr>
          <w:rFonts w:cstheme="minorHAnsi"/>
          <w:sz w:val="24"/>
          <w:szCs w:val="24"/>
        </w:rPr>
        <w:t> </w:t>
      </w:r>
      <w:r w:rsidR="00CB7E29">
        <w:rPr>
          <w:rFonts w:cstheme="minorHAnsi"/>
          <w:sz w:val="24"/>
          <w:szCs w:val="24"/>
        </w:rPr>
        <w:t> </w:t>
      </w:r>
      <w:r w:rsidR="00CB7E29">
        <w:rPr>
          <w:rFonts w:cstheme="minorHAnsi"/>
          <w:sz w:val="24"/>
          <w:szCs w:val="24"/>
        </w:rPr>
        <w:t> </w:t>
      </w:r>
      <w:r w:rsidR="00CB7E29">
        <w:rPr>
          <w:rFonts w:cstheme="minorHAnsi"/>
          <w:sz w:val="24"/>
          <w:szCs w:val="24"/>
        </w:rPr>
        <w:t> </w:t>
      </w:r>
      <w:r w:rsidR="00CB7E29">
        <w:rPr>
          <w:rFonts w:cstheme="minorHAnsi"/>
          <w:sz w:val="24"/>
          <w:szCs w:val="24"/>
        </w:rPr>
        <w:t> </w:t>
      </w:r>
      <w:r>
        <w:rPr>
          <w:rFonts w:cstheme="minorHAnsi"/>
          <w:sz w:val="24"/>
          <w:szCs w:val="24"/>
        </w:rPr>
        <w:fldChar w:fldCharType="end"/>
      </w:r>
      <w:bookmarkEnd w:id="9"/>
    </w:p>
    <w:p w14:paraId="783D8FB4" w14:textId="77777777" w:rsidR="00217742" w:rsidRDefault="00217742" w:rsidP="00217742">
      <w:pPr>
        <w:tabs>
          <w:tab w:val="left" w:pos="1134"/>
          <w:tab w:val="left" w:pos="4820"/>
          <w:tab w:val="left" w:pos="5954"/>
        </w:tabs>
        <w:autoSpaceDE w:val="0"/>
        <w:autoSpaceDN w:val="0"/>
        <w:adjustRightInd w:val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Ville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fldChar w:fldCharType="begin">
          <w:ffData>
            <w:name w:val="Texte9"/>
            <w:enabled/>
            <w:calcOnExit w:val="0"/>
            <w:textInput/>
          </w:ffData>
        </w:fldChar>
      </w:r>
      <w:bookmarkStart w:id="10" w:name="Texte9"/>
      <w:r>
        <w:rPr>
          <w:rFonts w:cstheme="minorHAnsi"/>
          <w:sz w:val="24"/>
          <w:szCs w:val="24"/>
        </w:rPr>
        <w:instrText xml:space="preserve"> FORMTEXT </w:instrText>
      </w:r>
      <w:r>
        <w:rPr>
          <w:rFonts w:cstheme="minorHAnsi"/>
          <w:sz w:val="24"/>
          <w:szCs w:val="24"/>
        </w:rPr>
      </w:r>
      <w:r>
        <w:rPr>
          <w:rFonts w:cstheme="minorHAnsi"/>
          <w:sz w:val="24"/>
          <w:szCs w:val="24"/>
        </w:rPr>
        <w:fldChar w:fldCharType="separate"/>
      </w:r>
      <w:r>
        <w:rPr>
          <w:rFonts w:cstheme="minorHAnsi"/>
          <w:sz w:val="24"/>
          <w:szCs w:val="24"/>
        </w:rPr>
        <w:t> </w:t>
      </w:r>
      <w:r>
        <w:rPr>
          <w:rFonts w:cstheme="minorHAnsi"/>
          <w:sz w:val="24"/>
          <w:szCs w:val="24"/>
        </w:rPr>
        <w:t> </w:t>
      </w:r>
      <w:r>
        <w:rPr>
          <w:rFonts w:cstheme="minorHAnsi"/>
          <w:sz w:val="24"/>
          <w:szCs w:val="24"/>
        </w:rPr>
        <w:t> </w:t>
      </w:r>
      <w:r>
        <w:rPr>
          <w:rFonts w:cstheme="minorHAnsi"/>
          <w:sz w:val="24"/>
          <w:szCs w:val="24"/>
        </w:rPr>
        <w:t> </w:t>
      </w:r>
      <w:r>
        <w:rPr>
          <w:rFonts w:cstheme="minorHAnsi"/>
          <w:sz w:val="24"/>
          <w:szCs w:val="24"/>
        </w:rPr>
        <w:t> </w:t>
      </w:r>
      <w:r>
        <w:rPr>
          <w:rFonts w:cstheme="minorHAnsi"/>
          <w:sz w:val="24"/>
          <w:szCs w:val="24"/>
        </w:rPr>
        <w:fldChar w:fldCharType="end"/>
      </w:r>
      <w:bookmarkEnd w:id="10"/>
      <w:r>
        <w:rPr>
          <w:rFonts w:cstheme="minorHAnsi"/>
          <w:sz w:val="24"/>
          <w:szCs w:val="24"/>
        </w:rPr>
        <w:tab/>
        <w:t>Ville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fldChar w:fldCharType="begin">
          <w:ffData>
            <w:name w:val="Texte10"/>
            <w:enabled/>
            <w:calcOnExit w:val="0"/>
            <w:textInput/>
          </w:ffData>
        </w:fldChar>
      </w:r>
      <w:bookmarkStart w:id="11" w:name="Texte10"/>
      <w:r>
        <w:rPr>
          <w:rFonts w:cstheme="minorHAnsi"/>
          <w:sz w:val="24"/>
          <w:szCs w:val="24"/>
        </w:rPr>
        <w:instrText xml:space="preserve"> FORMTEXT </w:instrText>
      </w:r>
      <w:r>
        <w:rPr>
          <w:rFonts w:cstheme="minorHAnsi"/>
          <w:sz w:val="24"/>
          <w:szCs w:val="24"/>
        </w:rPr>
      </w:r>
      <w:r>
        <w:rPr>
          <w:rFonts w:cstheme="minorHAnsi"/>
          <w:sz w:val="24"/>
          <w:szCs w:val="24"/>
        </w:rPr>
        <w:fldChar w:fldCharType="separate"/>
      </w:r>
      <w:r>
        <w:rPr>
          <w:rFonts w:cstheme="minorHAnsi"/>
          <w:sz w:val="24"/>
          <w:szCs w:val="24"/>
        </w:rPr>
        <w:t> </w:t>
      </w:r>
      <w:r>
        <w:rPr>
          <w:rFonts w:cstheme="minorHAnsi"/>
          <w:sz w:val="24"/>
          <w:szCs w:val="24"/>
        </w:rPr>
        <w:t> </w:t>
      </w:r>
      <w:r>
        <w:rPr>
          <w:rFonts w:cstheme="minorHAnsi"/>
          <w:sz w:val="24"/>
          <w:szCs w:val="24"/>
        </w:rPr>
        <w:t> </w:t>
      </w:r>
      <w:r>
        <w:rPr>
          <w:rFonts w:cstheme="minorHAnsi"/>
          <w:sz w:val="24"/>
          <w:szCs w:val="24"/>
        </w:rPr>
        <w:t> </w:t>
      </w:r>
      <w:r>
        <w:rPr>
          <w:rFonts w:cstheme="minorHAnsi"/>
          <w:sz w:val="24"/>
          <w:szCs w:val="24"/>
        </w:rPr>
        <w:t> </w:t>
      </w:r>
      <w:r>
        <w:rPr>
          <w:rFonts w:cstheme="minorHAnsi"/>
          <w:sz w:val="24"/>
          <w:szCs w:val="24"/>
        </w:rPr>
        <w:fldChar w:fldCharType="end"/>
      </w:r>
      <w:bookmarkEnd w:id="11"/>
    </w:p>
    <w:p w14:paraId="6CBEF283" w14:textId="77777777" w:rsidR="00217742" w:rsidRDefault="00217742" w:rsidP="00217742">
      <w:pPr>
        <w:tabs>
          <w:tab w:val="left" w:pos="1134"/>
          <w:tab w:val="left" w:pos="4820"/>
          <w:tab w:val="left" w:pos="5954"/>
        </w:tabs>
        <w:autoSpaceDE w:val="0"/>
        <w:autoSpaceDN w:val="0"/>
        <w:adjustRightInd w:val="0"/>
        <w:contextualSpacing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Signature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object w:dxaOrig="225" w:dyaOrig="225" w14:anchorId="0BCC9CA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163.5pt;height:18pt" o:ole="">
            <v:imagedata r:id="rId13" o:title=""/>
          </v:shape>
          <w:control r:id="rId14" w:name="TextBox1" w:shapeid="_x0000_i1029"/>
        </w:object>
      </w:r>
      <w:r>
        <w:rPr>
          <w:rFonts w:cstheme="minorHAnsi"/>
          <w:sz w:val="24"/>
          <w:szCs w:val="24"/>
        </w:rPr>
        <w:tab/>
        <w:t>Signature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object w:dxaOrig="225" w:dyaOrig="225" w14:anchorId="43A37562">
          <v:shape id="_x0000_i1030" type="#_x0000_t75" style="width:163.5pt;height:18pt" o:ole="">
            <v:imagedata r:id="rId13" o:title=""/>
          </v:shape>
          <w:control r:id="rId15" w:name="TextBox2" w:shapeid="_x0000_i1030"/>
        </w:object>
      </w:r>
    </w:p>
    <w:p w14:paraId="746A6AD2" w14:textId="77777777" w:rsidR="00217742" w:rsidRDefault="00217742" w:rsidP="009F3281">
      <w:pPr>
        <w:tabs>
          <w:tab w:val="left" w:pos="1134"/>
          <w:tab w:val="left" w:pos="4820"/>
          <w:tab w:val="left" w:pos="5954"/>
        </w:tabs>
        <w:autoSpaceDE w:val="0"/>
        <w:autoSpaceDN w:val="0"/>
        <w:adjustRightInd w:val="0"/>
        <w:rPr>
          <w:rFonts w:cstheme="minorHAnsi"/>
          <w:b/>
          <w:bCs/>
          <w:color w:val="002C5A"/>
        </w:rPr>
      </w:pPr>
    </w:p>
    <w:p w14:paraId="3190F566" w14:textId="77777777" w:rsidR="00217742" w:rsidRPr="009572EF" w:rsidRDefault="00217742" w:rsidP="00217742">
      <w:pPr>
        <w:tabs>
          <w:tab w:val="left" w:pos="1134"/>
          <w:tab w:val="left" w:pos="4820"/>
          <w:tab w:val="left" w:pos="5954"/>
        </w:tabs>
        <w:autoSpaceDE w:val="0"/>
        <w:autoSpaceDN w:val="0"/>
        <w:adjustRightInd w:val="0"/>
        <w:contextualSpacing/>
        <w:jc w:val="center"/>
        <w:rPr>
          <w:rFonts w:cstheme="minorHAnsi"/>
          <w:b/>
          <w:bCs/>
          <w:color w:val="002C5A"/>
        </w:rPr>
      </w:pPr>
      <w:r w:rsidRPr="009572EF">
        <w:rPr>
          <w:rFonts w:cstheme="minorHAnsi"/>
          <w:b/>
          <w:bCs/>
          <w:color w:val="002C5A"/>
        </w:rPr>
        <w:t>Membres votant</w:t>
      </w:r>
      <w:r>
        <w:rPr>
          <w:rFonts w:cstheme="minorHAnsi"/>
          <w:b/>
          <w:bCs/>
          <w:color w:val="002C5A"/>
        </w:rPr>
        <w:t>s aux assemblées de la Corporation</w:t>
      </w:r>
    </w:p>
    <w:p w14:paraId="21230E51" w14:textId="77777777" w:rsidR="00217742" w:rsidRDefault="00217742" w:rsidP="00217742">
      <w:pPr>
        <w:tabs>
          <w:tab w:val="left" w:pos="1134"/>
          <w:tab w:val="left" w:pos="4820"/>
          <w:tab w:val="left" w:pos="5954"/>
        </w:tabs>
        <w:autoSpaceDE w:val="0"/>
        <w:autoSpaceDN w:val="0"/>
        <w:adjustRightInd w:val="0"/>
        <w:contextualSpacing/>
        <w:jc w:val="center"/>
        <w:rPr>
          <w:rFonts w:cstheme="minorHAnsi"/>
          <w:color w:val="002C5A"/>
        </w:rPr>
      </w:pPr>
      <w:r>
        <w:rPr>
          <w:rFonts w:cstheme="minorHAnsi"/>
          <w:color w:val="002C5A"/>
        </w:rPr>
        <w:t>Un membre corporatif détient un droit de vote, peu importe le nombre de représentants présents à l’assemblée.</w:t>
      </w:r>
    </w:p>
    <w:p w14:paraId="58E8FF1C" w14:textId="77777777" w:rsidR="00217742" w:rsidRDefault="00217742" w:rsidP="00217742">
      <w:pPr>
        <w:tabs>
          <w:tab w:val="left" w:pos="1134"/>
          <w:tab w:val="left" w:pos="4820"/>
          <w:tab w:val="left" w:pos="5954"/>
        </w:tabs>
        <w:autoSpaceDE w:val="0"/>
        <w:autoSpaceDN w:val="0"/>
        <w:adjustRightInd w:val="0"/>
        <w:contextualSpacing/>
        <w:jc w:val="center"/>
        <w:rPr>
          <w:rFonts w:cstheme="minorHAnsi"/>
          <w:color w:val="002C5A"/>
        </w:rPr>
      </w:pPr>
      <w:r>
        <w:rPr>
          <w:rFonts w:cstheme="minorHAnsi"/>
          <w:color w:val="002C5A"/>
        </w:rPr>
        <w:t>L’ensemble des membres indépendants détient un droit de vote, peu importe leur nombre présent à l’assemblée.</w:t>
      </w:r>
    </w:p>
    <w:p w14:paraId="7D8FAC29" w14:textId="77777777" w:rsidR="007B26CD" w:rsidRPr="00047F7E" w:rsidRDefault="00217742" w:rsidP="00047F7E">
      <w:pPr>
        <w:tabs>
          <w:tab w:val="left" w:pos="1134"/>
          <w:tab w:val="left" w:pos="4820"/>
          <w:tab w:val="left" w:pos="5954"/>
        </w:tabs>
        <w:autoSpaceDE w:val="0"/>
        <w:autoSpaceDN w:val="0"/>
        <w:adjustRightInd w:val="0"/>
        <w:jc w:val="center"/>
        <w:rPr>
          <w:rFonts w:cstheme="minorHAnsi"/>
          <w:color w:val="002C5A"/>
        </w:rPr>
      </w:pPr>
      <w:r>
        <w:rPr>
          <w:rFonts w:cstheme="minorHAnsi"/>
          <w:color w:val="002C5A"/>
        </w:rPr>
        <w:t xml:space="preserve">Un mandataire ne peut cumuler plus de trois procurations </w:t>
      </w:r>
      <w:r w:rsidR="009F3281">
        <w:rPr>
          <w:rFonts w:cstheme="minorHAnsi"/>
          <w:color w:val="002C5A"/>
        </w:rPr>
        <w:t>de</w:t>
      </w:r>
      <w:r>
        <w:rPr>
          <w:rFonts w:cstheme="minorHAnsi"/>
          <w:color w:val="002C5A"/>
        </w:rPr>
        <w:t xml:space="preserve"> représent</w:t>
      </w:r>
      <w:r w:rsidR="009F3281">
        <w:rPr>
          <w:rFonts w:cstheme="minorHAnsi"/>
          <w:color w:val="002C5A"/>
        </w:rPr>
        <w:t>ation de</w:t>
      </w:r>
      <w:r>
        <w:rPr>
          <w:rFonts w:cstheme="minorHAnsi"/>
          <w:color w:val="002C5A"/>
        </w:rPr>
        <w:t xml:space="preserve"> membre</w:t>
      </w:r>
      <w:r w:rsidR="009F3281">
        <w:rPr>
          <w:rFonts w:cstheme="minorHAnsi"/>
          <w:color w:val="002C5A"/>
        </w:rPr>
        <w:t>s</w:t>
      </w:r>
      <w:r>
        <w:rPr>
          <w:rFonts w:cstheme="minorHAnsi"/>
          <w:color w:val="002C5A"/>
        </w:rPr>
        <w:t xml:space="preserve"> votant</w:t>
      </w:r>
      <w:r w:rsidR="009F3281">
        <w:rPr>
          <w:rFonts w:cstheme="minorHAnsi"/>
          <w:color w:val="002C5A"/>
        </w:rPr>
        <w:t>s</w:t>
      </w:r>
      <w:r>
        <w:rPr>
          <w:rFonts w:cstheme="minorHAnsi"/>
          <w:color w:val="002C5A"/>
        </w:rPr>
        <w:t>.</w:t>
      </w:r>
    </w:p>
    <w:sectPr w:rsidR="007B26CD" w:rsidRPr="00047F7E" w:rsidSect="00047F7E">
      <w:headerReference w:type="default" r:id="rId16"/>
      <w:footerReference w:type="default" r:id="rId17"/>
      <w:headerReference w:type="first" r:id="rId18"/>
      <w:footerReference w:type="first" r:id="rId19"/>
      <w:type w:val="continuous"/>
      <w:pgSz w:w="12240" w:h="15840"/>
      <w:pgMar w:top="2836" w:right="1418" w:bottom="1559" w:left="1418" w:header="45" w:footer="70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2E3477" w14:textId="77777777" w:rsidR="00CB7E29" w:rsidRDefault="00CB7E29" w:rsidP="00D81515">
      <w:pPr>
        <w:spacing w:after="0" w:line="240" w:lineRule="auto"/>
      </w:pPr>
      <w:r>
        <w:separator/>
      </w:r>
    </w:p>
  </w:endnote>
  <w:endnote w:type="continuationSeparator" w:id="0">
    <w:p w14:paraId="73920E71" w14:textId="77777777" w:rsidR="00CB7E29" w:rsidRDefault="00CB7E29" w:rsidP="00D815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0" w:name="_Hlk46933526" w:displacedByCustomXml="next"/>
  <w:bookmarkStart w:id="1" w:name="_Hlk46933525" w:displacedByCustomXml="next"/>
  <w:sdt>
    <w:sdtPr>
      <w:id w:val="-1281485403"/>
      <w:docPartObj>
        <w:docPartGallery w:val="Page Numbers (Bottom of Page)"/>
        <w:docPartUnique/>
      </w:docPartObj>
    </w:sdtPr>
    <w:sdtEndPr/>
    <w:sdtContent>
      <w:sdt>
        <w:sdtPr>
          <w:id w:val="-770324465"/>
          <w:docPartObj>
            <w:docPartGallery w:val="Page Numbers (Bottom of Page)"/>
            <w:docPartUnique/>
          </w:docPartObj>
        </w:sdtPr>
        <w:sdtEndPr/>
        <w:sdtContent>
          <w:sdt>
            <w:sdtPr>
              <w:id w:val="1002782849"/>
              <w:docPartObj>
                <w:docPartGallery w:val="Page Numbers (Bottom of Page)"/>
                <w:docPartUnique/>
              </w:docPartObj>
            </w:sdtPr>
            <w:sdtEndPr/>
            <w:sdtContent>
              <w:sdt>
                <w:sdtPr>
                  <w:id w:val="-282649574"/>
                  <w:docPartObj>
                    <w:docPartGallery w:val="Page Numbers (Bottom of Page)"/>
                    <w:docPartUnique/>
                  </w:docPartObj>
                </w:sdtPr>
                <w:sdtEndPr/>
                <w:sdtContent>
                  <w:p w14:paraId="3657CC02" w14:textId="77777777" w:rsidR="00044F85" w:rsidRPr="00974B03" w:rsidRDefault="00044F85" w:rsidP="00044F85">
                    <w:pPr>
                      <w:pStyle w:val="Pieddepage"/>
                      <w:tabs>
                        <w:tab w:val="clear" w:pos="4320"/>
                        <w:tab w:val="clear" w:pos="8640"/>
                        <w:tab w:val="right" w:pos="9356"/>
                      </w:tabs>
                      <w:jc w:val="both"/>
                      <w:rPr>
                        <w:rFonts w:cs="Arial"/>
                        <w:color w:val="1481AB" w:themeColor="accent1" w:themeShade="BF"/>
                        <w:spacing w:val="10"/>
                        <w:sz w:val="16"/>
                        <w:szCs w:val="16"/>
                      </w:rPr>
                    </w:pPr>
                    <w:r w:rsidRPr="00A524CC">
                      <w:rPr>
                        <w:rFonts w:cs="Arial"/>
                        <w:noProof/>
                        <w:color w:val="003264"/>
                        <w:spacing w:val="20"/>
                      </w:rPr>
                      <w:drawing>
                        <wp:anchor distT="0" distB="0" distL="114300" distR="114300" simplePos="0" relativeHeight="251692032" behindDoc="1" locked="0" layoutInCell="1" allowOverlap="1" wp14:anchorId="3CAD3627" wp14:editId="5C03485D">
                          <wp:simplePos x="0" y="0"/>
                          <wp:positionH relativeFrom="page">
                            <wp:posOffset>215900</wp:posOffset>
                          </wp:positionH>
                          <wp:positionV relativeFrom="paragraph">
                            <wp:posOffset>-153035</wp:posOffset>
                          </wp:positionV>
                          <wp:extent cx="601200" cy="720000"/>
                          <wp:effectExtent l="0" t="0" r="8890" b="4445"/>
                          <wp:wrapNone/>
                          <wp:docPr id="97" name="Image 97" descr="Une image contenant objet&#10;&#10;Description générée automatiquement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" name="Fondeur vert.png"/>
                                  <pic:cNvPicPr/>
                                </pic:nvPicPr>
                                <pic:blipFill>
                                  <a:blip r:embed="rId1">
                                    <a:duotone>
                                      <a:prstClr val="black"/>
                                      <a:schemeClr val="accent1">
                                        <a:tint val="45000"/>
                                        <a:satMod val="400000"/>
                                      </a:schemeClr>
                                    </a:duotone>
                                    <a:extLst>
                                      <a:ext uri="{BEBA8EAE-BF5A-486C-A8C5-ECC9F3942E4B}">
                                        <a14:imgProps xmlns:a14="http://schemas.microsoft.com/office/drawing/2010/main">
                                          <a14:imgLayer r:embed="rId2">
                                            <a14:imgEffect>
                                              <a14:artisticPlasticWrap/>
                                            </a14:imgEffect>
                                          </a14:imgLayer>
                                        </a14:imgProps>
                                      </a:ex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01200" cy="7200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  <wp14:sizeRelH relativeFrom="page">
                            <wp14:pctWidth>0</wp14:pctWidth>
                          </wp14:sizeRelH>
                          <wp14:sizeRelV relativeFrom="page">
                            <wp14:pctHeight>0</wp14:pctHeight>
                          </wp14:sizeRelV>
                        </wp:anchor>
                      </w:drawing>
                    </w:r>
                    <w:r w:rsidRPr="00A524CC">
                      <w:rPr>
                        <w:rFonts w:cstheme="minorHAnsi"/>
                        <w:b/>
                        <w:color w:val="002C5A"/>
                        <w:spacing w:val="20"/>
                      </w:rPr>
                      <w:t>SKI DE FOND QUÉBEC</w:t>
                    </w:r>
                    <w:r w:rsidRPr="00CD4759">
                      <w:rPr>
                        <w:rFonts w:cstheme="minorHAnsi"/>
                        <w:b/>
                        <w:color w:val="002C5A"/>
                        <w:spacing w:val="10"/>
                      </w:rPr>
                      <w:tab/>
                    </w:r>
                    <w:r w:rsidRPr="009D0CAE">
                      <w:rPr>
                        <w:rFonts w:cstheme="minorHAnsi"/>
                        <w:smallCaps/>
                        <w:color w:val="1481AB" w:themeColor="accent1" w:themeShade="BF"/>
                        <w:spacing w:val="10"/>
                        <w:sz w:val="22"/>
                        <w:szCs w:val="22"/>
                      </w:rPr>
                      <w:t>loisir, compétition, haute performance, réseau national de sentiers</w:t>
                    </w:r>
                  </w:p>
                  <w:p w14:paraId="613A4137" w14:textId="77777777" w:rsidR="00CD5F6C" w:rsidRPr="00044F85" w:rsidRDefault="00044F85" w:rsidP="00044F85">
                    <w:pPr>
                      <w:pStyle w:val="Pieddepage"/>
                      <w:tabs>
                        <w:tab w:val="clear" w:pos="4320"/>
                        <w:tab w:val="clear" w:pos="8640"/>
                        <w:tab w:val="center" w:pos="5387"/>
                        <w:tab w:val="right" w:pos="9356"/>
                      </w:tabs>
                      <w:jc w:val="both"/>
                      <w:rPr>
                        <w:rFonts w:cs="Arial"/>
                        <w:color w:val="002C5A"/>
                        <w:sz w:val="16"/>
                        <w:szCs w:val="16"/>
                      </w:rPr>
                    </w:pPr>
                    <w:r>
                      <w:rPr>
                        <w:rFonts w:cs="Arial"/>
                        <w:color w:val="002C5A"/>
                      </w:rPr>
                      <w:t>Maison du loisir et du sport, Montréal H1S 2A7</w:t>
                    </w:r>
                    <w:r>
                      <w:rPr>
                        <w:rFonts w:cs="Arial"/>
                        <w:b/>
                        <w:bCs/>
                        <w:color w:val="808080" w:themeColor="background1" w:themeShade="80"/>
                      </w:rPr>
                      <w:tab/>
                    </w:r>
                    <w:r w:rsidRPr="00C468D9">
                      <w:rPr>
                        <w:rFonts w:cstheme="minorHAnsi"/>
                        <w:smallCaps/>
                        <w:color w:val="002C5A"/>
                        <w:spacing w:val="10"/>
                      </w:rPr>
                      <w:t xml:space="preserve">T : </w:t>
                    </w:r>
                    <w:r w:rsidRPr="00C468D9">
                      <w:rPr>
                        <w:rFonts w:cstheme="minorHAnsi"/>
                        <w:color w:val="002C5A"/>
                        <w:spacing w:val="10"/>
                      </w:rPr>
                      <w:t>450.744.0858</w:t>
                    </w:r>
                    <w:r w:rsidRPr="00CD4759">
                      <w:rPr>
                        <w:rFonts w:cs="Arial"/>
                        <w:color w:val="808080" w:themeColor="background1" w:themeShade="80"/>
                        <w:spacing w:val="10"/>
                      </w:rPr>
                      <w:t xml:space="preserve"> </w:t>
                    </w:r>
                    <w:r>
                      <w:rPr>
                        <w:rFonts w:cs="Arial"/>
                        <w:color w:val="808080" w:themeColor="background1" w:themeShade="80"/>
                        <w:spacing w:val="10"/>
                      </w:rPr>
                      <w:tab/>
                    </w:r>
                    <w:r w:rsidRPr="00C464DD">
                      <w:rPr>
                        <w:rFonts w:cs="Arial"/>
                        <w:color w:val="002C5A"/>
                        <w:spacing w:val="10"/>
                      </w:rPr>
                      <w:t>SKIDEFONDQUEBEC.CA</w:t>
                    </w:r>
                  </w:p>
                </w:sdtContent>
              </w:sdt>
            </w:sdtContent>
          </w:sdt>
        </w:sdtContent>
      </w:sdt>
      <w:p w14:paraId="12E4C8AE" w14:textId="77777777" w:rsidR="00CD5F6C" w:rsidRPr="00B05BFF" w:rsidRDefault="00CB7E29" w:rsidP="00B05BFF">
        <w:pPr>
          <w:pStyle w:val="Pieddepage"/>
          <w:tabs>
            <w:tab w:val="clear" w:pos="4320"/>
            <w:tab w:val="clear" w:pos="8640"/>
            <w:tab w:val="left" w:pos="6096"/>
            <w:tab w:val="right" w:pos="9639"/>
          </w:tabs>
          <w:spacing w:before="0"/>
          <w:jc w:val="both"/>
          <w:rPr>
            <w:color w:val="96C80F"/>
            <w:u w:val="single"/>
          </w:rPr>
        </w:pPr>
      </w:p>
    </w:sdtContent>
  </w:sdt>
  <w:bookmarkEnd w:id="0" w:displacedByCustomXml="prev"/>
  <w:bookmarkEnd w:id="1" w:displacedByCustomXml="prev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69968446"/>
      <w:docPartObj>
        <w:docPartGallery w:val="Page Numbers (Bottom of Page)"/>
        <w:docPartUnique/>
      </w:docPartObj>
    </w:sdtPr>
    <w:sdtEndPr/>
    <w:sdtContent>
      <w:sdt>
        <w:sdtPr>
          <w:id w:val="-1335139775"/>
          <w:docPartObj>
            <w:docPartGallery w:val="Page Numbers (Bottom of Page)"/>
            <w:docPartUnique/>
          </w:docPartObj>
        </w:sdtPr>
        <w:sdtEndPr/>
        <w:sdtContent>
          <w:sdt>
            <w:sdtPr>
              <w:id w:val="-1123226162"/>
              <w:docPartObj>
                <w:docPartGallery w:val="Page Numbers (Bottom of Page)"/>
                <w:docPartUnique/>
              </w:docPartObj>
            </w:sdtPr>
            <w:sdtEndPr/>
            <w:sdtContent>
              <w:p w14:paraId="45FB7FFE" w14:textId="77777777" w:rsidR="00C323AC" w:rsidRPr="00CD4759" w:rsidRDefault="00C323AC" w:rsidP="00C323AC">
                <w:pPr>
                  <w:pStyle w:val="Pieddepage"/>
                  <w:tabs>
                    <w:tab w:val="clear" w:pos="4320"/>
                    <w:tab w:val="clear" w:pos="8640"/>
                    <w:tab w:val="right" w:pos="9356"/>
                  </w:tabs>
                  <w:jc w:val="both"/>
                  <w:rPr>
                    <w:rFonts w:cs="Arial"/>
                    <w:color w:val="002C5A"/>
                    <w:spacing w:val="10"/>
                    <w:sz w:val="16"/>
                    <w:szCs w:val="16"/>
                  </w:rPr>
                </w:pPr>
                <w:r w:rsidRPr="00A524CC">
                  <w:rPr>
                    <w:rFonts w:cs="Arial"/>
                    <w:noProof/>
                    <w:color w:val="003264"/>
                    <w:spacing w:val="20"/>
                  </w:rPr>
                  <w:drawing>
                    <wp:anchor distT="0" distB="0" distL="114300" distR="114300" simplePos="0" relativeHeight="251687936" behindDoc="1" locked="0" layoutInCell="1" allowOverlap="1" wp14:anchorId="04FBFB98" wp14:editId="51EFA799">
                      <wp:simplePos x="0" y="0"/>
                      <wp:positionH relativeFrom="page">
                        <wp:posOffset>215900</wp:posOffset>
                      </wp:positionH>
                      <wp:positionV relativeFrom="paragraph">
                        <wp:posOffset>-252095</wp:posOffset>
                      </wp:positionV>
                      <wp:extent cx="601200" cy="720000"/>
                      <wp:effectExtent l="0" t="0" r="8890" b="4445"/>
                      <wp:wrapNone/>
                      <wp:docPr id="49" name="Image 49" descr="Une image contenant objet&#10;&#10;Description générée automatiquement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" name="Fondeur vert.png"/>
                              <pic:cNvPicPr/>
                            </pic:nvPicPr>
                            <pic:blipFill>
                              <a:blip r:embed="rId1">
                                <a:duotone>
                                  <a:prstClr val="black"/>
                                  <a:schemeClr val="tx2">
                                    <a:tint val="45000"/>
                                    <a:satMod val="400000"/>
                                  </a:schemeClr>
                                </a:duotone>
                                <a:extLst>
                                  <a:ext uri="{BEBA8EAE-BF5A-486C-A8C5-ECC9F3942E4B}">
                                    <a14:imgProps xmlns:a14="http://schemas.microsoft.com/office/drawing/2010/main">
                                      <a14:imgLayer r:embed="rId2">
                                        <a14:imgEffect>
                                          <a14:artisticPlasticWrap/>
                                        </a14:imgEffect>
                                      </a14:imgLayer>
                                    </a14:imgProps>
                                  </a:ex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01200" cy="720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  <w:r w:rsidRPr="00A524CC">
                  <w:rPr>
                    <w:rFonts w:cstheme="minorHAnsi"/>
                    <w:b/>
                    <w:color w:val="002C5A"/>
                    <w:spacing w:val="20"/>
                  </w:rPr>
                  <w:t>SKI DE FOND QUÉBEC</w:t>
                </w:r>
                <w:r w:rsidRPr="00CD4759">
                  <w:rPr>
                    <w:rFonts w:cstheme="minorHAnsi"/>
                    <w:b/>
                    <w:color w:val="002C5A"/>
                    <w:spacing w:val="10"/>
                  </w:rPr>
                  <w:tab/>
                </w:r>
                <w:r w:rsidRPr="00CD4759">
                  <w:rPr>
                    <w:rFonts w:cstheme="minorHAnsi"/>
                    <w:smallCaps/>
                    <w:color w:val="808080" w:themeColor="background1" w:themeShade="80"/>
                    <w:spacing w:val="10"/>
                  </w:rPr>
                  <w:t>initiation, récréation, compétition et haute performance en toute saison</w:t>
                </w:r>
              </w:p>
              <w:p w14:paraId="5C6A12BB" w14:textId="77777777" w:rsidR="00CD5F6C" w:rsidRPr="00C323AC" w:rsidRDefault="00C323AC" w:rsidP="00C323AC">
                <w:pPr>
                  <w:pStyle w:val="Pieddepage"/>
                  <w:tabs>
                    <w:tab w:val="clear" w:pos="4320"/>
                    <w:tab w:val="clear" w:pos="8640"/>
                    <w:tab w:val="center" w:pos="5387"/>
                    <w:tab w:val="right" w:pos="9356"/>
                  </w:tabs>
                  <w:jc w:val="both"/>
                  <w:rPr>
                    <w:rFonts w:cs="Arial"/>
                    <w:color w:val="002C5A"/>
                    <w:sz w:val="16"/>
                    <w:szCs w:val="16"/>
                  </w:rPr>
                </w:pPr>
                <w:r>
                  <w:rPr>
                    <w:rFonts w:cs="Arial"/>
                    <w:color w:val="002C5A"/>
                  </w:rPr>
                  <w:t>19-</w:t>
                </w:r>
                <w:r w:rsidRPr="0072072C">
                  <w:rPr>
                    <w:rFonts w:cs="Arial"/>
                    <w:color w:val="002C5A"/>
                  </w:rPr>
                  <w:t>20</w:t>
                </w:r>
                <w:r>
                  <w:rPr>
                    <w:rFonts w:cs="Arial"/>
                    <w:color w:val="002C5A"/>
                  </w:rPr>
                  <w:t xml:space="preserve">0, </w:t>
                </w:r>
                <w:r w:rsidRPr="0072072C">
                  <w:rPr>
                    <w:rFonts w:cs="Arial"/>
                    <w:color w:val="002C5A"/>
                  </w:rPr>
                  <w:t>rue Principale</w:t>
                </w:r>
                <w:r>
                  <w:rPr>
                    <w:rFonts w:cs="Arial"/>
                    <w:color w:val="002C5A"/>
                  </w:rPr>
                  <w:t xml:space="preserve">, </w:t>
                </w:r>
                <w:r w:rsidRPr="0072072C">
                  <w:rPr>
                    <w:rFonts w:cs="Arial"/>
                    <w:color w:val="002C5A"/>
                  </w:rPr>
                  <w:t>Saint-</w:t>
                </w:r>
                <w:proofErr w:type="gramStart"/>
                <w:r w:rsidRPr="0072072C">
                  <w:rPr>
                    <w:rFonts w:cs="Arial"/>
                    <w:color w:val="002C5A"/>
                  </w:rPr>
                  <w:t>Sauveur</w:t>
                </w:r>
                <w:r>
                  <w:rPr>
                    <w:rFonts w:cs="Arial"/>
                    <w:color w:val="002C5A"/>
                  </w:rPr>
                  <w:t xml:space="preserve"> </w:t>
                </w:r>
                <w:r w:rsidRPr="0072072C">
                  <w:rPr>
                    <w:rFonts w:cs="Arial"/>
                    <w:color w:val="002C5A"/>
                  </w:rPr>
                  <w:t xml:space="preserve"> J</w:t>
                </w:r>
                <w:proofErr w:type="gramEnd"/>
                <w:r w:rsidRPr="0072072C">
                  <w:rPr>
                    <w:rFonts w:cs="Arial"/>
                    <w:color w:val="002C5A"/>
                  </w:rPr>
                  <w:t>0R 1R0</w:t>
                </w:r>
                <w:r>
                  <w:rPr>
                    <w:rFonts w:cs="Arial"/>
                    <w:b/>
                    <w:bCs/>
                    <w:color w:val="808080" w:themeColor="background1" w:themeShade="80"/>
                  </w:rPr>
                  <w:tab/>
                </w:r>
                <w:r w:rsidRPr="00C468D9">
                  <w:rPr>
                    <w:rFonts w:cstheme="minorHAnsi"/>
                    <w:smallCaps/>
                    <w:color w:val="002C5A"/>
                    <w:spacing w:val="10"/>
                  </w:rPr>
                  <w:t xml:space="preserve">T : </w:t>
                </w:r>
                <w:r w:rsidRPr="00C468D9">
                  <w:rPr>
                    <w:rFonts w:cstheme="minorHAnsi"/>
                    <w:color w:val="002C5A"/>
                    <w:spacing w:val="10"/>
                  </w:rPr>
                  <w:t>450.744.0858</w:t>
                </w:r>
                <w:r w:rsidRPr="00CD4759">
                  <w:rPr>
                    <w:rFonts w:cs="Arial"/>
                    <w:color w:val="808080" w:themeColor="background1" w:themeShade="80"/>
                    <w:spacing w:val="10"/>
                  </w:rPr>
                  <w:t xml:space="preserve"> </w:t>
                </w:r>
                <w:r>
                  <w:rPr>
                    <w:rFonts w:cs="Arial"/>
                    <w:color w:val="808080" w:themeColor="background1" w:themeShade="80"/>
                    <w:spacing w:val="10"/>
                  </w:rPr>
                  <w:tab/>
                </w:r>
                <w:r w:rsidRPr="00C464DD">
                  <w:rPr>
                    <w:rFonts w:cs="Arial"/>
                    <w:color w:val="002C5A"/>
                    <w:spacing w:val="10"/>
                  </w:rPr>
                  <w:t>SKIDEFONDQUEBEC.CA</w:t>
                </w:r>
              </w:p>
            </w:sdtContent>
          </w:sdt>
        </w:sdtContent>
      </w:sdt>
      <w:p w14:paraId="6C5D7981" w14:textId="77777777" w:rsidR="00CD5F6C" w:rsidRPr="00DF06C8" w:rsidRDefault="00CB7E29" w:rsidP="00DF06C8">
        <w:pPr>
          <w:pStyle w:val="Pieddepage"/>
          <w:tabs>
            <w:tab w:val="clear" w:pos="4320"/>
            <w:tab w:val="clear" w:pos="8640"/>
            <w:tab w:val="left" w:pos="6096"/>
            <w:tab w:val="right" w:pos="9639"/>
          </w:tabs>
          <w:spacing w:before="0"/>
          <w:jc w:val="both"/>
          <w:rPr>
            <w:color w:val="96C80F"/>
            <w:u w:val="single"/>
          </w:rPr>
        </w:pP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A5A3AB" w14:textId="77777777" w:rsidR="00CD5F6C" w:rsidRPr="003748C2" w:rsidRDefault="00CD5F6C" w:rsidP="00B7460B">
    <w:pPr>
      <w:pStyle w:val="Pieddepage"/>
      <w:tabs>
        <w:tab w:val="clear" w:pos="4320"/>
        <w:tab w:val="clear" w:pos="8640"/>
        <w:tab w:val="right" w:pos="9356"/>
      </w:tabs>
      <w:jc w:val="both"/>
      <w:rPr>
        <w:rFonts w:cs="Arial"/>
        <w:color w:val="002C5A"/>
        <w:spacing w:val="25"/>
        <w:sz w:val="16"/>
        <w:szCs w:val="16"/>
      </w:rPr>
    </w:pPr>
    <w:r w:rsidRPr="001C3AA6">
      <w:rPr>
        <w:rFonts w:cs="Arial"/>
        <w:b/>
        <w:color w:val="002C5A"/>
        <w:spacing w:val="20"/>
      </w:rPr>
      <w:t>SKI DE FOND QUÉBEC</w:t>
    </w:r>
    <w:r w:rsidRPr="00202210">
      <w:rPr>
        <w:rFonts w:cs="Arial"/>
        <w:b/>
        <w:color w:val="003264"/>
        <w:sz w:val="16"/>
        <w:szCs w:val="16"/>
      </w:rPr>
      <w:tab/>
    </w:r>
    <w:r w:rsidRPr="003748C2">
      <w:rPr>
        <w:rFonts w:cs="Arial"/>
        <w:b/>
        <w:color w:val="002C5A"/>
        <w:spacing w:val="25"/>
      </w:rPr>
      <w:t>skidefondquebec.ca</w:t>
    </w:r>
  </w:p>
  <w:p w14:paraId="1384BCA7" w14:textId="77777777" w:rsidR="00CD5F6C" w:rsidRPr="001C3AA6" w:rsidRDefault="00CD5F6C" w:rsidP="00B7460B">
    <w:pPr>
      <w:pStyle w:val="Pieddepage"/>
      <w:tabs>
        <w:tab w:val="clear" w:pos="4320"/>
        <w:tab w:val="clear" w:pos="8640"/>
        <w:tab w:val="center" w:pos="5670"/>
        <w:tab w:val="right" w:pos="9356"/>
      </w:tabs>
      <w:jc w:val="both"/>
      <w:rPr>
        <w:rFonts w:cs="Arial"/>
        <w:color w:val="002C5A"/>
        <w:u w:val="single"/>
      </w:rPr>
    </w:pPr>
    <w:r w:rsidRPr="001C3AA6">
      <w:rPr>
        <w:rFonts w:cs="Calibri"/>
        <w:color w:val="96C80F"/>
        <w:spacing w:val="20"/>
        <w:sz w:val="18"/>
        <w:szCs w:val="18"/>
      </w:rPr>
      <w:t>VIVRE À FOND, DU RÉCRÉATIF AU COMPÉTITIF</w:t>
    </w:r>
    <w:r w:rsidRPr="00202210">
      <w:rPr>
        <w:rFonts w:cs="Arial"/>
        <w:color w:val="003264"/>
      </w:rPr>
      <w:tab/>
    </w:r>
    <w:r w:rsidRPr="001C3AA6">
      <w:rPr>
        <w:rFonts w:cs="Arial"/>
        <w:color w:val="002C5A"/>
      </w:rPr>
      <w:t>T 450.744.0858</w:t>
    </w:r>
    <w:r w:rsidRPr="001C3AA6">
      <w:rPr>
        <w:rFonts w:cs="Arial"/>
        <w:color w:val="002C5A"/>
      </w:rPr>
      <w:tab/>
      <w:t>info@skidefondquebec.ca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DB16F3" w14:textId="77777777" w:rsidR="00CB7E29" w:rsidRDefault="00CB7E29" w:rsidP="00D81515">
      <w:pPr>
        <w:spacing w:after="0" w:line="240" w:lineRule="auto"/>
      </w:pPr>
      <w:r>
        <w:separator/>
      </w:r>
    </w:p>
  </w:footnote>
  <w:footnote w:type="continuationSeparator" w:id="0">
    <w:p w14:paraId="17C3406A" w14:textId="77777777" w:rsidR="00CB7E29" w:rsidRDefault="00CB7E29" w:rsidP="00D815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9355E1" w14:textId="77777777" w:rsidR="00CD5F6C" w:rsidRPr="00C4309F" w:rsidRDefault="00047F7E" w:rsidP="00C4309F">
    <w:pPr>
      <w:pStyle w:val="En-tte"/>
    </w:pPr>
    <w:r>
      <w:rPr>
        <w:noProof/>
      </w:rPr>
      <w:drawing>
        <wp:anchor distT="0" distB="0" distL="114300" distR="114300" simplePos="0" relativeHeight="251689984" behindDoc="1" locked="0" layoutInCell="1" allowOverlap="1" wp14:anchorId="4747C009" wp14:editId="269EFF19">
          <wp:simplePos x="0" y="0"/>
          <wp:positionH relativeFrom="page">
            <wp:align>center</wp:align>
          </wp:positionH>
          <wp:positionV relativeFrom="page">
            <wp:posOffset>0</wp:posOffset>
          </wp:positionV>
          <wp:extent cx="7776000" cy="1562400"/>
          <wp:effectExtent l="0" t="0" r="0" b="0"/>
          <wp:wrapNone/>
          <wp:docPr id="96" name="Image 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6000" cy="156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772CC9" w14:textId="77777777" w:rsidR="00CD5F6C" w:rsidRDefault="00CD5F6C" w:rsidP="0081016B">
    <w:pPr>
      <w:pStyle w:val="Pieddepage"/>
      <w:tabs>
        <w:tab w:val="clear" w:pos="4320"/>
      </w:tabs>
      <w:rPr>
        <w:color w:val="0E5CC2"/>
      </w:rPr>
    </w:pPr>
  </w:p>
  <w:p w14:paraId="2CFDD996" w14:textId="77777777" w:rsidR="00CD5F6C" w:rsidRDefault="00CD5F6C" w:rsidP="0081016B">
    <w:pPr>
      <w:pStyle w:val="Pieddepage"/>
      <w:tabs>
        <w:tab w:val="clear" w:pos="4320"/>
      </w:tabs>
      <w:rPr>
        <w:color w:val="0E5CC2"/>
      </w:rPr>
    </w:pPr>
  </w:p>
  <w:p w14:paraId="21911CAC" w14:textId="77777777" w:rsidR="00CD5F6C" w:rsidRDefault="00CD5F6C" w:rsidP="001D7672">
    <w:pPr>
      <w:pStyle w:val="Pieddepage"/>
      <w:tabs>
        <w:tab w:val="clear" w:pos="4320"/>
        <w:tab w:val="clear" w:pos="8640"/>
        <w:tab w:val="right" w:pos="8789"/>
      </w:tabs>
      <w:rPr>
        <w:rFonts w:ascii="Arial" w:hAnsi="Arial" w:cs="Arial"/>
        <w:b/>
        <w:color w:val="0E5CC2"/>
        <w:lang w:val="en-CA"/>
      </w:rPr>
    </w:pPr>
  </w:p>
  <w:p w14:paraId="5705A968" w14:textId="77777777" w:rsidR="00CD5F6C" w:rsidRPr="00823C80" w:rsidRDefault="00CD5F6C" w:rsidP="00823C80">
    <w:pPr>
      <w:pStyle w:val="Pieddepage"/>
      <w:tabs>
        <w:tab w:val="clear" w:pos="4320"/>
        <w:tab w:val="clear" w:pos="8640"/>
        <w:tab w:val="right" w:pos="9356"/>
      </w:tabs>
      <w:rPr>
        <w:rFonts w:cstheme="minorHAnsi"/>
        <w:color w:val="96C80F"/>
      </w:rPr>
    </w:pPr>
    <w:r w:rsidRPr="00823C80">
      <w:rPr>
        <w:rFonts w:cs="Arial"/>
        <w:b/>
        <w:color w:val="002C5A"/>
        <w:spacing w:val="20"/>
        <w:sz w:val="22"/>
        <w:szCs w:val="22"/>
      </w:rPr>
      <w:t>SKI DE FOND QUÉBEC</w:t>
    </w:r>
    <w:r>
      <w:rPr>
        <w:rFonts w:ascii="Arial" w:hAnsi="Arial" w:cs="Arial"/>
        <w:color w:val="0E5CC2"/>
      </w:rPr>
      <w:tab/>
    </w:r>
    <w:r w:rsidR="00217742">
      <w:rPr>
        <w:rFonts w:cstheme="minorHAnsi"/>
        <w:color w:val="96C80F"/>
      </w:rPr>
      <w:t>Procur</w:t>
    </w:r>
    <w:r w:rsidR="00401D24">
      <w:rPr>
        <w:rFonts w:cstheme="minorHAnsi"/>
        <w:color w:val="96C80F"/>
      </w:rPr>
      <w:t>ation</w:t>
    </w:r>
    <w:r w:rsidR="00217742">
      <w:rPr>
        <w:rFonts w:cstheme="minorHAnsi"/>
        <w:color w:val="96C80F"/>
      </w:rPr>
      <w:t xml:space="preserve"> pour l’AGA 2021</w:t>
    </w:r>
    <w:r w:rsidRPr="00823C80">
      <w:rPr>
        <w:rFonts w:cstheme="minorHAnsi"/>
        <w:color w:val="96C80F"/>
      </w:rPr>
      <w:t xml:space="preserve">, </w:t>
    </w:r>
    <w:r>
      <w:rPr>
        <w:rFonts w:cstheme="minorHAnsi"/>
        <w:color w:val="96C80F"/>
      </w:rPr>
      <w:t>page</w:t>
    </w:r>
    <w:r w:rsidRPr="00823C80">
      <w:rPr>
        <w:rFonts w:cstheme="minorHAnsi"/>
        <w:color w:val="96C80F"/>
        <w:lang w:val="fr-FR"/>
      </w:rPr>
      <w:t xml:space="preserve"> </w:t>
    </w:r>
    <w:r w:rsidRPr="00823C80">
      <w:rPr>
        <w:rFonts w:cstheme="minorHAnsi"/>
        <w:color w:val="96C80F"/>
      </w:rPr>
      <w:fldChar w:fldCharType="begin"/>
    </w:r>
    <w:r w:rsidRPr="00823C80">
      <w:rPr>
        <w:rFonts w:cstheme="minorHAnsi"/>
        <w:color w:val="96C80F"/>
      </w:rPr>
      <w:instrText>PAGE  \* Arabic  \* MERGEFORMAT</w:instrText>
    </w:r>
    <w:r w:rsidRPr="00823C80">
      <w:rPr>
        <w:rFonts w:cstheme="minorHAnsi"/>
        <w:color w:val="96C80F"/>
      </w:rPr>
      <w:fldChar w:fldCharType="separate"/>
    </w:r>
    <w:r w:rsidRPr="00823C80">
      <w:rPr>
        <w:rFonts w:cstheme="minorHAnsi"/>
        <w:color w:val="96C80F"/>
        <w:lang w:val="fr-FR"/>
      </w:rPr>
      <w:t>1</w:t>
    </w:r>
    <w:r w:rsidRPr="00823C80">
      <w:rPr>
        <w:rFonts w:cstheme="minorHAnsi"/>
        <w:color w:val="96C80F"/>
      </w:rPr>
      <w:fldChar w:fldCharType="end"/>
    </w:r>
    <w:r w:rsidRPr="00823C80">
      <w:rPr>
        <w:rFonts w:cstheme="minorHAnsi"/>
        <w:color w:val="96C80F"/>
        <w:lang w:val="fr-FR"/>
      </w:rPr>
      <w:t xml:space="preserve"> sur </w:t>
    </w:r>
    <w:r w:rsidRPr="00823C80">
      <w:rPr>
        <w:rFonts w:cstheme="minorHAnsi"/>
        <w:color w:val="96C80F"/>
      </w:rPr>
      <w:fldChar w:fldCharType="begin"/>
    </w:r>
    <w:r w:rsidRPr="00823C80">
      <w:rPr>
        <w:rFonts w:cstheme="minorHAnsi"/>
        <w:color w:val="96C80F"/>
      </w:rPr>
      <w:instrText>NUMPAGES  \* Arabic  \* MERGEFORMAT</w:instrText>
    </w:r>
    <w:r w:rsidRPr="00823C80">
      <w:rPr>
        <w:rFonts w:cstheme="minorHAnsi"/>
        <w:color w:val="96C80F"/>
      </w:rPr>
      <w:fldChar w:fldCharType="separate"/>
    </w:r>
    <w:r w:rsidRPr="00823C80">
      <w:rPr>
        <w:rFonts w:cstheme="minorHAnsi"/>
        <w:color w:val="96C80F"/>
        <w:lang w:val="fr-FR"/>
      </w:rPr>
      <w:t>2</w:t>
    </w:r>
    <w:r w:rsidRPr="00823C80">
      <w:rPr>
        <w:rFonts w:cstheme="minorHAnsi"/>
        <w:color w:val="96C80F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C0A460" w14:textId="77777777" w:rsidR="00CD5F6C" w:rsidRDefault="00CD5F6C" w:rsidP="008D05F5">
    <w:pPr>
      <w:pStyle w:val="En-tte"/>
    </w:pPr>
  </w:p>
  <w:p w14:paraId="196EC70D" w14:textId="77777777" w:rsidR="00CD5F6C" w:rsidRDefault="00CD5F6C" w:rsidP="00E65008">
    <w:pPr>
      <w:pStyle w:val="En-tte"/>
    </w:pPr>
  </w:p>
  <w:p w14:paraId="49D6FED6" w14:textId="77777777" w:rsidR="00CD5F6C" w:rsidRDefault="00CD5F6C" w:rsidP="008D05F5">
    <w:pPr>
      <w:pStyle w:val="En-tte"/>
    </w:pPr>
  </w:p>
  <w:p w14:paraId="57FB2BA9" w14:textId="77777777" w:rsidR="00CD5F6C" w:rsidRDefault="00CD5F6C" w:rsidP="008D05F5">
    <w:pPr>
      <w:pStyle w:val="En-tte"/>
    </w:pPr>
    <w:r>
      <w:rPr>
        <w:rFonts w:ascii="Arial" w:hAnsi="Arial" w:cs="Arial"/>
        <w:noProof/>
      </w:rPr>
      <w:drawing>
        <wp:anchor distT="0" distB="0" distL="114300" distR="114300" simplePos="0" relativeHeight="251673600" behindDoc="1" locked="0" layoutInCell="1" allowOverlap="1" wp14:anchorId="71FD66F4" wp14:editId="21639EB2">
          <wp:simplePos x="0" y="0"/>
          <wp:positionH relativeFrom="margin">
            <wp:posOffset>-3810</wp:posOffset>
          </wp:positionH>
          <wp:positionV relativeFrom="paragraph">
            <wp:posOffset>47625</wp:posOffset>
          </wp:positionV>
          <wp:extent cx="765900" cy="828000"/>
          <wp:effectExtent l="38100" t="38100" r="53340" b="86995"/>
          <wp:wrapNone/>
          <wp:docPr id="50" name="Image 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SFQ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5900" cy="828000"/>
                  </a:xfrm>
                  <a:prstGeom prst="rect">
                    <a:avLst/>
                  </a:prstGeom>
                  <a:effectLst>
                    <a:outerShdw blurRad="50800" dist="38100" dir="2700000" algn="tl" rotWithShape="0">
                      <a:prstClr val="black">
                        <a:alpha val="40000"/>
                      </a:prstClr>
                    </a:outerShdw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9C6DD04" w14:textId="77777777" w:rsidR="00CD5F6C" w:rsidRPr="002B051C" w:rsidRDefault="00CD5F6C" w:rsidP="00ED54EF">
    <w:pPr>
      <w:pStyle w:val="En-tte"/>
      <w:tabs>
        <w:tab w:val="clear" w:pos="4320"/>
        <w:tab w:val="clear" w:pos="8640"/>
      </w:tabs>
      <w:ind w:left="1560" w:right="5860"/>
      <w:jc w:val="both"/>
      <w:rPr>
        <w:b/>
        <w:color w:val="002C5A"/>
      </w:rPr>
    </w:pPr>
    <w:r w:rsidRPr="002B051C">
      <w:rPr>
        <w:b/>
        <w:noProof/>
        <w:color w:val="002C5A"/>
      </w:rPr>
      <w:drawing>
        <wp:anchor distT="0" distB="0" distL="114300" distR="114300" simplePos="0" relativeHeight="251675648" behindDoc="1" locked="0" layoutInCell="1" allowOverlap="1" wp14:anchorId="05CBD67A" wp14:editId="77EFC88E">
          <wp:simplePos x="0" y="0"/>
          <wp:positionH relativeFrom="column">
            <wp:posOffset>4726340</wp:posOffset>
          </wp:positionH>
          <wp:positionV relativeFrom="paragraph">
            <wp:posOffset>2540</wp:posOffset>
          </wp:positionV>
          <wp:extent cx="378528" cy="468000"/>
          <wp:effectExtent l="0" t="0" r="2540" b="8255"/>
          <wp:wrapNone/>
          <wp:docPr id="52" name="Image 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" name="SFC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78528" cy="46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B051C">
      <w:rPr>
        <w:noProof/>
        <w:color w:val="002C5A"/>
      </w:rPr>
      <w:drawing>
        <wp:anchor distT="0" distB="0" distL="114300" distR="114300" simplePos="0" relativeHeight="251676672" behindDoc="1" locked="0" layoutInCell="1" allowOverlap="1" wp14:anchorId="44EDDF4E" wp14:editId="749C8694">
          <wp:simplePos x="0" y="0"/>
          <wp:positionH relativeFrom="column">
            <wp:posOffset>3432175</wp:posOffset>
          </wp:positionH>
          <wp:positionV relativeFrom="paragraph">
            <wp:posOffset>140970</wp:posOffset>
          </wp:positionV>
          <wp:extent cx="1092069" cy="216000"/>
          <wp:effectExtent l="0" t="0" r="0" b="0"/>
          <wp:wrapNone/>
          <wp:docPr id="53" name="Image 53" descr="Une image contenant clipart&#10;&#10;Description générée avec un niveau de confiance très élev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4" name="QUEBipr-[Converti]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092069" cy="21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B051C">
      <w:rPr>
        <w:b/>
        <w:noProof/>
        <w:color w:val="002C5A"/>
      </w:rPr>
      <w:drawing>
        <wp:anchor distT="0" distB="0" distL="114300" distR="114300" simplePos="0" relativeHeight="251674624" behindDoc="1" locked="0" layoutInCell="1" allowOverlap="1" wp14:anchorId="33E3D467" wp14:editId="465837FA">
          <wp:simplePos x="0" y="0"/>
          <wp:positionH relativeFrom="margin">
            <wp:align>right</wp:align>
          </wp:positionH>
          <wp:positionV relativeFrom="paragraph">
            <wp:posOffset>2540</wp:posOffset>
          </wp:positionV>
          <wp:extent cx="748030" cy="467995"/>
          <wp:effectExtent l="0" t="0" r="0" b="8255"/>
          <wp:wrapNone/>
          <wp:docPr id="54" name="Image 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9" name="l_INS(CMYK).jp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748030" cy="4679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B051C">
      <w:rPr>
        <w:b/>
        <w:color w:val="002C5A"/>
      </w:rPr>
      <w:t>SKI DE FOND QUÉBEC</w:t>
    </w:r>
  </w:p>
  <w:p w14:paraId="3D19CE80" w14:textId="77777777" w:rsidR="00CD5F6C" w:rsidRPr="002B051C" w:rsidRDefault="00CD5F6C" w:rsidP="00ED54EF">
    <w:pPr>
      <w:pStyle w:val="En-tte"/>
      <w:tabs>
        <w:tab w:val="clear" w:pos="4320"/>
        <w:tab w:val="clear" w:pos="8640"/>
      </w:tabs>
      <w:ind w:left="1560" w:right="5860"/>
      <w:jc w:val="both"/>
    </w:pPr>
    <w:r w:rsidRPr="002B051C">
      <w:t>19-200, rue Principale</w:t>
    </w:r>
  </w:p>
  <w:p w14:paraId="2213DB7E" w14:textId="77777777" w:rsidR="00CD5F6C" w:rsidRPr="002B051C" w:rsidRDefault="00CD5F6C" w:rsidP="00ED54EF">
    <w:pPr>
      <w:pStyle w:val="En-tte"/>
      <w:tabs>
        <w:tab w:val="clear" w:pos="4320"/>
        <w:tab w:val="clear" w:pos="8640"/>
      </w:tabs>
      <w:ind w:left="1560" w:right="5860"/>
    </w:pPr>
    <w:r w:rsidRPr="002B051C">
      <w:t>Saint-Sauveur Québec</w:t>
    </w:r>
  </w:p>
  <w:p w14:paraId="6ED84630" w14:textId="77777777" w:rsidR="00CD5F6C" w:rsidRPr="002B051C" w:rsidRDefault="00CD5F6C" w:rsidP="0033691A">
    <w:pPr>
      <w:pStyle w:val="En-tte"/>
      <w:ind w:left="1560"/>
    </w:pPr>
    <w:r w:rsidRPr="002B051C"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41685361" wp14:editId="5A5376BF">
              <wp:simplePos x="0" y="0"/>
              <wp:positionH relativeFrom="page">
                <wp:align>right</wp:align>
              </wp:positionH>
              <wp:positionV relativeFrom="paragraph">
                <wp:posOffset>203835</wp:posOffset>
              </wp:positionV>
              <wp:extent cx="7762875" cy="57150"/>
              <wp:effectExtent l="0" t="0" r="9525" b="0"/>
              <wp:wrapNone/>
              <wp:docPr id="7" name="Rectangl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62875" cy="57150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5000">
                            <a:srgbClr val="003264"/>
                          </a:gs>
                          <a:gs pos="16000">
                            <a:srgbClr val="F9D534"/>
                          </a:gs>
                          <a:gs pos="90000">
                            <a:srgbClr val="FF0000"/>
                          </a:gs>
                          <a:gs pos="30000">
                            <a:srgbClr val="96C80F"/>
                          </a:gs>
                          <a:gs pos="62000">
                            <a:srgbClr val="00B0F0"/>
                          </a:gs>
                          <a:gs pos="45000">
                            <a:srgbClr val="11700F"/>
                          </a:gs>
                        </a:gsLst>
                        <a:lin ang="0" scaled="1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A9A802B" id="Rectangle 7" o:spid="_x0000_s1026" style="position:absolute;margin-left:560.05pt;margin-top:16.05pt;width:611.25pt;height:4.5pt;z-index:25167155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" fillcolor="#003264" stroked="f" strokeweight="2pt">
              <v:fill color2="red" rotate="t" angle="90" colors="0 #003264;3277f #003264;10486f #f9d534;19661f #96c80f;29491f #11700f;40632f #00b0f0" focus="100%" type="gradient"/>
              <w10:wrap anchorx="page"/>
            </v:rect>
          </w:pict>
        </mc:Fallback>
      </mc:AlternateContent>
    </w:r>
    <w:r w:rsidRPr="002B051C">
      <w:t>J0R 1R0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7F2B53"/>
    <w:multiLevelType w:val="hybridMultilevel"/>
    <w:tmpl w:val="A5D6B6D8"/>
    <w:lvl w:ilvl="0" w:tplc="0C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C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1DF7317A"/>
    <w:multiLevelType w:val="hybridMultilevel"/>
    <w:tmpl w:val="D9ECCD98"/>
    <w:lvl w:ilvl="0" w:tplc="0C0C000F">
      <w:start w:val="1"/>
      <w:numFmt w:val="decimal"/>
      <w:lvlText w:val="%1."/>
      <w:lvlJc w:val="left"/>
      <w:pPr>
        <w:ind w:left="1287" w:hanging="360"/>
      </w:pPr>
      <w:rPr>
        <w:b w:val="0"/>
      </w:rPr>
    </w:lvl>
    <w:lvl w:ilvl="1" w:tplc="0C0C0019" w:tentative="1">
      <w:start w:val="1"/>
      <w:numFmt w:val="lowerLetter"/>
      <w:lvlText w:val="%2."/>
      <w:lvlJc w:val="left"/>
      <w:pPr>
        <w:ind w:left="2007" w:hanging="360"/>
      </w:pPr>
    </w:lvl>
    <w:lvl w:ilvl="2" w:tplc="0C0C001B" w:tentative="1">
      <w:start w:val="1"/>
      <w:numFmt w:val="lowerRoman"/>
      <w:lvlText w:val="%3."/>
      <w:lvlJc w:val="right"/>
      <w:pPr>
        <w:ind w:left="2727" w:hanging="180"/>
      </w:pPr>
    </w:lvl>
    <w:lvl w:ilvl="3" w:tplc="0C0C000F" w:tentative="1">
      <w:start w:val="1"/>
      <w:numFmt w:val="decimal"/>
      <w:lvlText w:val="%4."/>
      <w:lvlJc w:val="left"/>
      <w:pPr>
        <w:ind w:left="3447" w:hanging="360"/>
      </w:pPr>
    </w:lvl>
    <w:lvl w:ilvl="4" w:tplc="0C0C0019" w:tentative="1">
      <w:start w:val="1"/>
      <w:numFmt w:val="lowerLetter"/>
      <w:lvlText w:val="%5."/>
      <w:lvlJc w:val="left"/>
      <w:pPr>
        <w:ind w:left="4167" w:hanging="360"/>
      </w:pPr>
    </w:lvl>
    <w:lvl w:ilvl="5" w:tplc="0C0C001B" w:tentative="1">
      <w:start w:val="1"/>
      <w:numFmt w:val="lowerRoman"/>
      <w:lvlText w:val="%6."/>
      <w:lvlJc w:val="right"/>
      <w:pPr>
        <w:ind w:left="4887" w:hanging="180"/>
      </w:pPr>
    </w:lvl>
    <w:lvl w:ilvl="6" w:tplc="0C0C000F" w:tentative="1">
      <w:start w:val="1"/>
      <w:numFmt w:val="decimal"/>
      <w:lvlText w:val="%7."/>
      <w:lvlJc w:val="left"/>
      <w:pPr>
        <w:ind w:left="5607" w:hanging="360"/>
      </w:pPr>
    </w:lvl>
    <w:lvl w:ilvl="7" w:tplc="0C0C0019" w:tentative="1">
      <w:start w:val="1"/>
      <w:numFmt w:val="lowerLetter"/>
      <w:lvlText w:val="%8."/>
      <w:lvlJc w:val="left"/>
      <w:pPr>
        <w:ind w:left="6327" w:hanging="360"/>
      </w:pPr>
    </w:lvl>
    <w:lvl w:ilvl="8" w:tplc="0C0C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 w15:restartNumberingAfterBreak="0">
    <w:nsid w:val="21171DF3"/>
    <w:multiLevelType w:val="hybridMultilevel"/>
    <w:tmpl w:val="6D468794"/>
    <w:lvl w:ilvl="0" w:tplc="0C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23647D3D"/>
    <w:multiLevelType w:val="hybridMultilevel"/>
    <w:tmpl w:val="C432628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CF7A37"/>
    <w:multiLevelType w:val="hybridMultilevel"/>
    <w:tmpl w:val="C492BD46"/>
    <w:lvl w:ilvl="0" w:tplc="A95A7366">
      <w:start w:val="1"/>
      <w:numFmt w:val="decimal"/>
      <w:lvlText w:val="%1."/>
      <w:lvlJc w:val="left"/>
      <w:pPr>
        <w:ind w:left="720" w:hanging="360"/>
      </w:pPr>
      <w:rPr>
        <w:color w:val="002C5A"/>
      </w:rPr>
    </w:lvl>
    <w:lvl w:ilvl="1" w:tplc="C7E05556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C0C000F">
      <w:start w:val="1"/>
      <w:numFmt w:val="decimal"/>
      <w:lvlText w:val="%3."/>
      <w:lvlJc w:val="lef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BE306E"/>
    <w:multiLevelType w:val="hybridMultilevel"/>
    <w:tmpl w:val="F06AD2EE"/>
    <w:lvl w:ilvl="0" w:tplc="0C0C000F">
      <w:start w:val="1"/>
      <w:numFmt w:val="decimal"/>
      <w:lvlText w:val="%1."/>
      <w:lvlJc w:val="left"/>
      <w:pPr>
        <w:ind w:left="1335" w:hanging="360"/>
      </w:pPr>
    </w:lvl>
    <w:lvl w:ilvl="1" w:tplc="0C0C0019" w:tentative="1">
      <w:start w:val="1"/>
      <w:numFmt w:val="lowerLetter"/>
      <w:lvlText w:val="%2."/>
      <w:lvlJc w:val="left"/>
      <w:pPr>
        <w:ind w:left="2055" w:hanging="360"/>
      </w:pPr>
    </w:lvl>
    <w:lvl w:ilvl="2" w:tplc="0C0C001B" w:tentative="1">
      <w:start w:val="1"/>
      <w:numFmt w:val="lowerRoman"/>
      <w:lvlText w:val="%3."/>
      <w:lvlJc w:val="right"/>
      <w:pPr>
        <w:ind w:left="2775" w:hanging="180"/>
      </w:pPr>
    </w:lvl>
    <w:lvl w:ilvl="3" w:tplc="0C0C000F" w:tentative="1">
      <w:start w:val="1"/>
      <w:numFmt w:val="decimal"/>
      <w:lvlText w:val="%4."/>
      <w:lvlJc w:val="left"/>
      <w:pPr>
        <w:ind w:left="3495" w:hanging="360"/>
      </w:pPr>
    </w:lvl>
    <w:lvl w:ilvl="4" w:tplc="0C0C0019" w:tentative="1">
      <w:start w:val="1"/>
      <w:numFmt w:val="lowerLetter"/>
      <w:lvlText w:val="%5."/>
      <w:lvlJc w:val="left"/>
      <w:pPr>
        <w:ind w:left="4215" w:hanging="360"/>
      </w:pPr>
    </w:lvl>
    <w:lvl w:ilvl="5" w:tplc="0C0C001B" w:tentative="1">
      <w:start w:val="1"/>
      <w:numFmt w:val="lowerRoman"/>
      <w:lvlText w:val="%6."/>
      <w:lvlJc w:val="right"/>
      <w:pPr>
        <w:ind w:left="4935" w:hanging="180"/>
      </w:pPr>
    </w:lvl>
    <w:lvl w:ilvl="6" w:tplc="0C0C000F" w:tentative="1">
      <w:start w:val="1"/>
      <w:numFmt w:val="decimal"/>
      <w:lvlText w:val="%7."/>
      <w:lvlJc w:val="left"/>
      <w:pPr>
        <w:ind w:left="5655" w:hanging="360"/>
      </w:pPr>
    </w:lvl>
    <w:lvl w:ilvl="7" w:tplc="0C0C0019" w:tentative="1">
      <w:start w:val="1"/>
      <w:numFmt w:val="lowerLetter"/>
      <w:lvlText w:val="%8."/>
      <w:lvlJc w:val="left"/>
      <w:pPr>
        <w:ind w:left="6375" w:hanging="360"/>
      </w:pPr>
    </w:lvl>
    <w:lvl w:ilvl="8" w:tplc="0C0C001B" w:tentative="1">
      <w:start w:val="1"/>
      <w:numFmt w:val="lowerRoman"/>
      <w:lvlText w:val="%9."/>
      <w:lvlJc w:val="right"/>
      <w:pPr>
        <w:ind w:left="7095" w:hanging="180"/>
      </w:pPr>
    </w:lvl>
  </w:abstractNum>
  <w:abstractNum w:abstractNumId="6" w15:restartNumberingAfterBreak="0">
    <w:nsid w:val="32577E16"/>
    <w:multiLevelType w:val="hybridMultilevel"/>
    <w:tmpl w:val="B3205B2C"/>
    <w:lvl w:ilvl="0" w:tplc="0C0C0001">
      <w:start w:val="1"/>
      <w:numFmt w:val="bullet"/>
      <w:pStyle w:val="Listepuces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hint="default"/>
      </w:rPr>
    </w:lvl>
    <w:lvl w:ilvl="2" w:tplc="0C0C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hint="default"/>
      </w:rPr>
    </w:lvl>
    <w:lvl w:ilvl="5" w:tplc="0C0C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hint="default"/>
      </w:rPr>
    </w:lvl>
    <w:lvl w:ilvl="8" w:tplc="0C0C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7" w15:restartNumberingAfterBreak="0">
    <w:nsid w:val="45557EC1"/>
    <w:multiLevelType w:val="hybridMultilevel"/>
    <w:tmpl w:val="32DCA83E"/>
    <w:lvl w:ilvl="0" w:tplc="C7E05556">
      <w:start w:val="1"/>
      <w:numFmt w:val="lowerLetter"/>
      <w:lvlText w:val="%1."/>
      <w:lvlJc w:val="left"/>
      <w:pPr>
        <w:ind w:left="1440" w:hanging="360"/>
      </w:pPr>
      <w:rPr>
        <w:b w:val="0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5603F24"/>
    <w:multiLevelType w:val="hybridMultilevel"/>
    <w:tmpl w:val="12603B2A"/>
    <w:lvl w:ilvl="0" w:tplc="0C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53897AD4"/>
    <w:multiLevelType w:val="multilevel"/>
    <w:tmpl w:val="088E923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6F6A015D"/>
    <w:multiLevelType w:val="hybridMultilevel"/>
    <w:tmpl w:val="D5523928"/>
    <w:lvl w:ilvl="0" w:tplc="C7E05556">
      <w:start w:val="1"/>
      <w:numFmt w:val="lowerLetter"/>
      <w:lvlText w:val="%1."/>
      <w:lvlJc w:val="left"/>
      <w:pPr>
        <w:ind w:left="1440" w:hanging="360"/>
      </w:pPr>
      <w:rPr>
        <w:b w:val="0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F48312E"/>
    <w:multiLevelType w:val="hybridMultilevel"/>
    <w:tmpl w:val="3648F5FE"/>
    <w:lvl w:ilvl="0" w:tplc="C7E05556">
      <w:start w:val="1"/>
      <w:numFmt w:val="lowerLetter"/>
      <w:lvlText w:val="%1."/>
      <w:lvlJc w:val="left"/>
      <w:pPr>
        <w:ind w:left="720" w:hanging="360"/>
      </w:pPr>
      <w:rPr>
        <w:b w:val="0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26330714">
    <w:abstractNumId w:val="6"/>
  </w:num>
  <w:num w:numId="2" w16cid:durableId="1742487234">
    <w:abstractNumId w:val="4"/>
  </w:num>
  <w:num w:numId="3" w16cid:durableId="704914791">
    <w:abstractNumId w:val="11"/>
  </w:num>
  <w:num w:numId="4" w16cid:durableId="836194145">
    <w:abstractNumId w:val="3"/>
  </w:num>
  <w:num w:numId="5" w16cid:durableId="256836278">
    <w:abstractNumId w:val="1"/>
  </w:num>
  <w:num w:numId="6" w16cid:durableId="1686202766">
    <w:abstractNumId w:val="0"/>
  </w:num>
  <w:num w:numId="7" w16cid:durableId="2014793967">
    <w:abstractNumId w:val="8"/>
  </w:num>
  <w:num w:numId="8" w16cid:durableId="370611770">
    <w:abstractNumId w:val="5"/>
  </w:num>
  <w:num w:numId="9" w16cid:durableId="1240411225">
    <w:abstractNumId w:val="7"/>
  </w:num>
  <w:num w:numId="10" w16cid:durableId="1347170608">
    <w:abstractNumId w:val="2"/>
  </w:num>
  <w:num w:numId="11" w16cid:durableId="214781267">
    <w:abstractNumId w:val="10"/>
  </w:num>
  <w:num w:numId="12" w16cid:durableId="1998073527">
    <w:abstractNumId w:val="9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ocumentProtection w:edit="forms" w:enforcement="1" w:cryptProviderType="rsaAES" w:cryptAlgorithmClass="hash" w:cryptAlgorithmType="typeAny" w:cryptAlgorithmSid="14" w:cryptSpinCount="100000" w:hash="RCxVVmfbbziropkJtHifD1HSwDfiB0OfE7JzoduEs+7Vbmu4mG4JX3P2zEbPLVBWG1fmh/H3LUn10ivrfEos4Q==" w:salt="gaHO4MxLkOWrz7J4bKSXxg==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7E29"/>
    <w:rsid w:val="000044A9"/>
    <w:rsid w:val="000078AE"/>
    <w:rsid w:val="00011559"/>
    <w:rsid w:val="00011734"/>
    <w:rsid w:val="00014DF0"/>
    <w:rsid w:val="000154BF"/>
    <w:rsid w:val="000178DE"/>
    <w:rsid w:val="00021D2C"/>
    <w:rsid w:val="00022DED"/>
    <w:rsid w:val="000246AF"/>
    <w:rsid w:val="00025894"/>
    <w:rsid w:val="00032EF1"/>
    <w:rsid w:val="00040885"/>
    <w:rsid w:val="00041C3F"/>
    <w:rsid w:val="000422FF"/>
    <w:rsid w:val="00043F5A"/>
    <w:rsid w:val="00044F85"/>
    <w:rsid w:val="00046196"/>
    <w:rsid w:val="0004790A"/>
    <w:rsid w:val="00047E97"/>
    <w:rsid w:val="00047EE1"/>
    <w:rsid w:val="00047F7E"/>
    <w:rsid w:val="000502F7"/>
    <w:rsid w:val="0005200F"/>
    <w:rsid w:val="00062E2B"/>
    <w:rsid w:val="00063EC2"/>
    <w:rsid w:val="000644BA"/>
    <w:rsid w:val="00065CED"/>
    <w:rsid w:val="00067ECA"/>
    <w:rsid w:val="0007026D"/>
    <w:rsid w:val="000742A4"/>
    <w:rsid w:val="00082760"/>
    <w:rsid w:val="00082A3C"/>
    <w:rsid w:val="00082CAD"/>
    <w:rsid w:val="0008668A"/>
    <w:rsid w:val="00090CE0"/>
    <w:rsid w:val="00091900"/>
    <w:rsid w:val="00094CE3"/>
    <w:rsid w:val="00097109"/>
    <w:rsid w:val="0009757E"/>
    <w:rsid w:val="000A11DB"/>
    <w:rsid w:val="000A2E48"/>
    <w:rsid w:val="000A4501"/>
    <w:rsid w:val="000A6920"/>
    <w:rsid w:val="000B0542"/>
    <w:rsid w:val="000B08F9"/>
    <w:rsid w:val="000B1C33"/>
    <w:rsid w:val="000B1E0C"/>
    <w:rsid w:val="000B2B5C"/>
    <w:rsid w:val="000B40E1"/>
    <w:rsid w:val="000B6516"/>
    <w:rsid w:val="000B73F2"/>
    <w:rsid w:val="000C0999"/>
    <w:rsid w:val="000C146B"/>
    <w:rsid w:val="000C2892"/>
    <w:rsid w:val="000C5301"/>
    <w:rsid w:val="000C5836"/>
    <w:rsid w:val="000C67F3"/>
    <w:rsid w:val="000C7FE7"/>
    <w:rsid w:val="000D14CA"/>
    <w:rsid w:val="000D1731"/>
    <w:rsid w:val="000D1E67"/>
    <w:rsid w:val="000D2FD1"/>
    <w:rsid w:val="000D3532"/>
    <w:rsid w:val="000E0807"/>
    <w:rsid w:val="000E1348"/>
    <w:rsid w:val="000E2D45"/>
    <w:rsid w:val="000E7E10"/>
    <w:rsid w:val="000F042A"/>
    <w:rsid w:val="000F148C"/>
    <w:rsid w:val="000F35A7"/>
    <w:rsid w:val="00100E04"/>
    <w:rsid w:val="00100E99"/>
    <w:rsid w:val="001026BC"/>
    <w:rsid w:val="00105BD9"/>
    <w:rsid w:val="00105F23"/>
    <w:rsid w:val="0011046A"/>
    <w:rsid w:val="00120AAB"/>
    <w:rsid w:val="0012413A"/>
    <w:rsid w:val="00124C29"/>
    <w:rsid w:val="00124EFE"/>
    <w:rsid w:val="0012536E"/>
    <w:rsid w:val="001320E2"/>
    <w:rsid w:val="001331D5"/>
    <w:rsid w:val="00136A54"/>
    <w:rsid w:val="00136B07"/>
    <w:rsid w:val="001408DC"/>
    <w:rsid w:val="001428FE"/>
    <w:rsid w:val="00142D63"/>
    <w:rsid w:val="001432C2"/>
    <w:rsid w:val="00144D6D"/>
    <w:rsid w:val="00150815"/>
    <w:rsid w:val="001515E9"/>
    <w:rsid w:val="0015203E"/>
    <w:rsid w:val="00152B6C"/>
    <w:rsid w:val="00153C46"/>
    <w:rsid w:val="00154649"/>
    <w:rsid w:val="001546A4"/>
    <w:rsid w:val="00154F4D"/>
    <w:rsid w:val="00157272"/>
    <w:rsid w:val="001618FF"/>
    <w:rsid w:val="001628CB"/>
    <w:rsid w:val="00165E80"/>
    <w:rsid w:val="001668E2"/>
    <w:rsid w:val="0017012F"/>
    <w:rsid w:val="001730E1"/>
    <w:rsid w:val="00174CFA"/>
    <w:rsid w:val="00175B79"/>
    <w:rsid w:val="001769B6"/>
    <w:rsid w:val="001770CB"/>
    <w:rsid w:val="00177173"/>
    <w:rsid w:val="00177B71"/>
    <w:rsid w:val="00181632"/>
    <w:rsid w:val="00182711"/>
    <w:rsid w:val="00187617"/>
    <w:rsid w:val="00187712"/>
    <w:rsid w:val="00190F70"/>
    <w:rsid w:val="001920AB"/>
    <w:rsid w:val="001938CC"/>
    <w:rsid w:val="001973DF"/>
    <w:rsid w:val="00197587"/>
    <w:rsid w:val="00197E47"/>
    <w:rsid w:val="001A17EA"/>
    <w:rsid w:val="001A2406"/>
    <w:rsid w:val="001A2DD3"/>
    <w:rsid w:val="001A35AA"/>
    <w:rsid w:val="001A3F04"/>
    <w:rsid w:val="001A458E"/>
    <w:rsid w:val="001A55BA"/>
    <w:rsid w:val="001B0858"/>
    <w:rsid w:val="001B1FE8"/>
    <w:rsid w:val="001B3E54"/>
    <w:rsid w:val="001B46DA"/>
    <w:rsid w:val="001B5296"/>
    <w:rsid w:val="001B5341"/>
    <w:rsid w:val="001B53B8"/>
    <w:rsid w:val="001B62E7"/>
    <w:rsid w:val="001B7D63"/>
    <w:rsid w:val="001C1491"/>
    <w:rsid w:val="001C2C16"/>
    <w:rsid w:val="001C2C4E"/>
    <w:rsid w:val="001C3AA6"/>
    <w:rsid w:val="001C5599"/>
    <w:rsid w:val="001C647A"/>
    <w:rsid w:val="001C7319"/>
    <w:rsid w:val="001D036F"/>
    <w:rsid w:val="001D08D0"/>
    <w:rsid w:val="001D513C"/>
    <w:rsid w:val="001D7672"/>
    <w:rsid w:val="001D7A1A"/>
    <w:rsid w:val="001E075E"/>
    <w:rsid w:val="001E1490"/>
    <w:rsid w:val="001E36BF"/>
    <w:rsid w:val="001E38C4"/>
    <w:rsid w:val="001E5E1A"/>
    <w:rsid w:val="001E6B7B"/>
    <w:rsid w:val="001E73E9"/>
    <w:rsid w:val="001F13DC"/>
    <w:rsid w:val="001F2183"/>
    <w:rsid w:val="001F4929"/>
    <w:rsid w:val="001F498C"/>
    <w:rsid w:val="00202210"/>
    <w:rsid w:val="00202ADE"/>
    <w:rsid w:val="00202CDE"/>
    <w:rsid w:val="00202E38"/>
    <w:rsid w:val="00203001"/>
    <w:rsid w:val="00210EDD"/>
    <w:rsid w:val="002122D2"/>
    <w:rsid w:val="00217742"/>
    <w:rsid w:val="00217E12"/>
    <w:rsid w:val="002225CE"/>
    <w:rsid w:val="00222715"/>
    <w:rsid w:val="00222CBF"/>
    <w:rsid w:val="00230338"/>
    <w:rsid w:val="00230642"/>
    <w:rsid w:val="0023072D"/>
    <w:rsid w:val="00231931"/>
    <w:rsid w:val="00235DD3"/>
    <w:rsid w:val="002369DA"/>
    <w:rsid w:val="00242102"/>
    <w:rsid w:val="00242EC3"/>
    <w:rsid w:val="0024324A"/>
    <w:rsid w:val="0024634D"/>
    <w:rsid w:val="00246F3D"/>
    <w:rsid w:val="00250227"/>
    <w:rsid w:val="00250526"/>
    <w:rsid w:val="00253E76"/>
    <w:rsid w:val="002555BF"/>
    <w:rsid w:val="00257BEE"/>
    <w:rsid w:val="00260010"/>
    <w:rsid w:val="00262262"/>
    <w:rsid w:val="00263CA9"/>
    <w:rsid w:val="00264878"/>
    <w:rsid w:val="00265B16"/>
    <w:rsid w:val="00267F27"/>
    <w:rsid w:val="00271857"/>
    <w:rsid w:val="00271C55"/>
    <w:rsid w:val="00272C81"/>
    <w:rsid w:val="002744F8"/>
    <w:rsid w:val="00274DB8"/>
    <w:rsid w:val="00280564"/>
    <w:rsid w:val="002812E8"/>
    <w:rsid w:val="00282F77"/>
    <w:rsid w:val="00283741"/>
    <w:rsid w:val="002860E0"/>
    <w:rsid w:val="0028628E"/>
    <w:rsid w:val="00286643"/>
    <w:rsid w:val="0028733D"/>
    <w:rsid w:val="00287A12"/>
    <w:rsid w:val="00287E50"/>
    <w:rsid w:val="00290697"/>
    <w:rsid w:val="0029199F"/>
    <w:rsid w:val="00292C1C"/>
    <w:rsid w:val="002948CD"/>
    <w:rsid w:val="00296FF2"/>
    <w:rsid w:val="002A25F6"/>
    <w:rsid w:val="002A4314"/>
    <w:rsid w:val="002A6946"/>
    <w:rsid w:val="002B051C"/>
    <w:rsid w:val="002B1FF8"/>
    <w:rsid w:val="002B534E"/>
    <w:rsid w:val="002B7F7B"/>
    <w:rsid w:val="002C0291"/>
    <w:rsid w:val="002C4289"/>
    <w:rsid w:val="002C7248"/>
    <w:rsid w:val="002D7713"/>
    <w:rsid w:val="002E1A1F"/>
    <w:rsid w:val="002E1B82"/>
    <w:rsid w:val="002E29ED"/>
    <w:rsid w:val="002E3A3B"/>
    <w:rsid w:val="002E4E60"/>
    <w:rsid w:val="002E6660"/>
    <w:rsid w:val="002F0420"/>
    <w:rsid w:val="002F2F05"/>
    <w:rsid w:val="002F4990"/>
    <w:rsid w:val="002F5647"/>
    <w:rsid w:val="002F6FC0"/>
    <w:rsid w:val="0030103D"/>
    <w:rsid w:val="0030119C"/>
    <w:rsid w:val="00302CEE"/>
    <w:rsid w:val="00302F54"/>
    <w:rsid w:val="003040BD"/>
    <w:rsid w:val="003049DC"/>
    <w:rsid w:val="003049E6"/>
    <w:rsid w:val="00307C99"/>
    <w:rsid w:val="00307E21"/>
    <w:rsid w:val="0031015F"/>
    <w:rsid w:val="003104A7"/>
    <w:rsid w:val="00313E9C"/>
    <w:rsid w:val="0031789D"/>
    <w:rsid w:val="00321F18"/>
    <w:rsid w:val="00323885"/>
    <w:rsid w:val="003247EA"/>
    <w:rsid w:val="003249C4"/>
    <w:rsid w:val="00330A82"/>
    <w:rsid w:val="00331AB7"/>
    <w:rsid w:val="00335871"/>
    <w:rsid w:val="0033691A"/>
    <w:rsid w:val="00336B12"/>
    <w:rsid w:val="00337F3A"/>
    <w:rsid w:val="00340526"/>
    <w:rsid w:val="00341C8F"/>
    <w:rsid w:val="00342AEB"/>
    <w:rsid w:val="00343FC7"/>
    <w:rsid w:val="0034479B"/>
    <w:rsid w:val="0034494D"/>
    <w:rsid w:val="00345B8E"/>
    <w:rsid w:val="00346AA6"/>
    <w:rsid w:val="00347C16"/>
    <w:rsid w:val="00351EB5"/>
    <w:rsid w:val="00354877"/>
    <w:rsid w:val="00355AD7"/>
    <w:rsid w:val="0035731F"/>
    <w:rsid w:val="00360EE8"/>
    <w:rsid w:val="00360F5A"/>
    <w:rsid w:val="00362113"/>
    <w:rsid w:val="003642F1"/>
    <w:rsid w:val="00367305"/>
    <w:rsid w:val="0036733B"/>
    <w:rsid w:val="00367770"/>
    <w:rsid w:val="0036787D"/>
    <w:rsid w:val="003703CE"/>
    <w:rsid w:val="00371260"/>
    <w:rsid w:val="0037488E"/>
    <w:rsid w:val="003748C2"/>
    <w:rsid w:val="0037713F"/>
    <w:rsid w:val="0037773A"/>
    <w:rsid w:val="00380E19"/>
    <w:rsid w:val="00387623"/>
    <w:rsid w:val="00387D78"/>
    <w:rsid w:val="00392260"/>
    <w:rsid w:val="003936DE"/>
    <w:rsid w:val="0039462B"/>
    <w:rsid w:val="0039462F"/>
    <w:rsid w:val="003A0EBC"/>
    <w:rsid w:val="003A132E"/>
    <w:rsid w:val="003A3039"/>
    <w:rsid w:val="003A32CD"/>
    <w:rsid w:val="003A5BDD"/>
    <w:rsid w:val="003A74E5"/>
    <w:rsid w:val="003B02D3"/>
    <w:rsid w:val="003B0F00"/>
    <w:rsid w:val="003B16C8"/>
    <w:rsid w:val="003B179A"/>
    <w:rsid w:val="003B7357"/>
    <w:rsid w:val="003C07AF"/>
    <w:rsid w:val="003C0903"/>
    <w:rsid w:val="003C0B4A"/>
    <w:rsid w:val="003C2264"/>
    <w:rsid w:val="003C4231"/>
    <w:rsid w:val="003C4812"/>
    <w:rsid w:val="003C700A"/>
    <w:rsid w:val="003C7BEC"/>
    <w:rsid w:val="003D0B4A"/>
    <w:rsid w:val="003D203B"/>
    <w:rsid w:val="003D2168"/>
    <w:rsid w:val="003D5119"/>
    <w:rsid w:val="003D71CE"/>
    <w:rsid w:val="003E52C0"/>
    <w:rsid w:val="003E5CB3"/>
    <w:rsid w:val="003E5DDC"/>
    <w:rsid w:val="003F1ADA"/>
    <w:rsid w:val="003F3BA7"/>
    <w:rsid w:val="003F3E5B"/>
    <w:rsid w:val="003F73BB"/>
    <w:rsid w:val="003F7B3E"/>
    <w:rsid w:val="003F7B5F"/>
    <w:rsid w:val="00400C7C"/>
    <w:rsid w:val="00401D24"/>
    <w:rsid w:val="00406606"/>
    <w:rsid w:val="00406B70"/>
    <w:rsid w:val="004113AC"/>
    <w:rsid w:val="00420D75"/>
    <w:rsid w:val="00425264"/>
    <w:rsid w:val="004302DF"/>
    <w:rsid w:val="0043103C"/>
    <w:rsid w:val="004310AB"/>
    <w:rsid w:val="004314D6"/>
    <w:rsid w:val="00431A74"/>
    <w:rsid w:val="0043219F"/>
    <w:rsid w:val="004333DA"/>
    <w:rsid w:val="00435CE5"/>
    <w:rsid w:val="00437F34"/>
    <w:rsid w:val="004400BB"/>
    <w:rsid w:val="00441800"/>
    <w:rsid w:val="004435E3"/>
    <w:rsid w:val="004437DD"/>
    <w:rsid w:val="00443CA1"/>
    <w:rsid w:val="00445005"/>
    <w:rsid w:val="004455B7"/>
    <w:rsid w:val="00445884"/>
    <w:rsid w:val="00446218"/>
    <w:rsid w:val="00447C37"/>
    <w:rsid w:val="004505A9"/>
    <w:rsid w:val="00450758"/>
    <w:rsid w:val="0045088F"/>
    <w:rsid w:val="00452093"/>
    <w:rsid w:val="004527D6"/>
    <w:rsid w:val="004549EC"/>
    <w:rsid w:val="00457C04"/>
    <w:rsid w:val="0046142D"/>
    <w:rsid w:val="004617C5"/>
    <w:rsid w:val="0046268B"/>
    <w:rsid w:val="004630EC"/>
    <w:rsid w:val="00463148"/>
    <w:rsid w:val="00463494"/>
    <w:rsid w:val="004634F9"/>
    <w:rsid w:val="00463702"/>
    <w:rsid w:val="00463ACD"/>
    <w:rsid w:val="00467207"/>
    <w:rsid w:val="00471105"/>
    <w:rsid w:val="00472A38"/>
    <w:rsid w:val="00473882"/>
    <w:rsid w:val="00474511"/>
    <w:rsid w:val="004768BC"/>
    <w:rsid w:val="00480ED2"/>
    <w:rsid w:val="00482722"/>
    <w:rsid w:val="00482B01"/>
    <w:rsid w:val="00483FE7"/>
    <w:rsid w:val="00484224"/>
    <w:rsid w:val="00485242"/>
    <w:rsid w:val="00485BE7"/>
    <w:rsid w:val="00485F4B"/>
    <w:rsid w:val="004871AF"/>
    <w:rsid w:val="004917CC"/>
    <w:rsid w:val="004925D3"/>
    <w:rsid w:val="00496147"/>
    <w:rsid w:val="004A21EE"/>
    <w:rsid w:val="004A2916"/>
    <w:rsid w:val="004A30D0"/>
    <w:rsid w:val="004A3F35"/>
    <w:rsid w:val="004A537B"/>
    <w:rsid w:val="004A7604"/>
    <w:rsid w:val="004B0CA0"/>
    <w:rsid w:val="004B1638"/>
    <w:rsid w:val="004C302E"/>
    <w:rsid w:val="004C6BB6"/>
    <w:rsid w:val="004D2EBE"/>
    <w:rsid w:val="004D4A5B"/>
    <w:rsid w:val="004D5DBE"/>
    <w:rsid w:val="004D740B"/>
    <w:rsid w:val="004E0127"/>
    <w:rsid w:val="004E25C8"/>
    <w:rsid w:val="004E7AD1"/>
    <w:rsid w:val="004F1613"/>
    <w:rsid w:val="004F56E2"/>
    <w:rsid w:val="00501DE1"/>
    <w:rsid w:val="00502CE2"/>
    <w:rsid w:val="0050527B"/>
    <w:rsid w:val="005063B4"/>
    <w:rsid w:val="00506916"/>
    <w:rsid w:val="0050716F"/>
    <w:rsid w:val="00510FD0"/>
    <w:rsid w:val="005155AC"/>
    <w:rsid w:val="0052085F"/>
    <w:rsid w:val="005210AD"/>
    <w:rsid w:val="005244BA"/>
    <w:rsid w:val="00531F2C"/>
    <w:rsid w:val="00532E26"/>
    <w:rsid w:val="005342C0"/>
    <w:rsid w:val="00534971"/>
    <w:rsid w:val="00534CC9"/>
    <w:rsid w:val="00542397"/>
    <w:rsid w:val="00542508"/>
    <w:rsid w:val="00546622"/>
    <w:rsid w:val="00553745"/>
    <w:rsid w:val="00556440"/>
    <w:rsid w:val="005565AD"/>
    <w:rsid w:val="00562F11"/>
    <w:rsid w:val="0056706A"/>
    <w:rsid w:val="00567CF7"/>
    <w:rsid w:val="005720AD"/>
    <w:rsid w:val="005724E0"/>
    <w:rsid w:val="0057370D"/>
    <w:rsid w:val="00576E0E"/>
    <w:rsid w:val="00577630"/>
    <w:rsid w:val="00582FBF"/>
    <w:rsid w:val="00583310"/>
    <w:rsid w:val="00585FC9"/>
    <w:rsid w:val="0058613C"/>
    <w:rsid w:val="00587C17"/>
    <w:rsid w:val="00592B2D"/>
    <w:rsid w:val="00595BCD"/>
    <w:rsid w:val="005A1286"/>
    <w:rsid w:val="005A487C"/>
    <w:rsid w:val="005B23B9"/>
    <w:rsid w:val="005B33FD"/>
    <w:rsid w:val="005B585E"/>
    <w:rsid w:val="005C2A79"/>
    <w:rsid w:val="005C333E"/>
    <w:rsid w:val="005C40D8"/>
    <w:rsid w:val="005C4B2C"/>
    <w:rsid w:val="005D2620"/>
    <w:rsid w:val="005D2BBC"/>
    <w:rsid w:val="005D54F6"/>
    <w:rsid w:val="005D6B85"/>
    <w:rsid w:val="005E0B90"/>
    <w:rsid w:val="005E0C97"/>
    <w:rsid w:val="005E1B32"/>
    <w:rsid w:val="005E36D5"/>
    <w:rsid w:val="005E6E5D"/>
    <w:rsid w:val="005E6EAE"/>
    <w:rsid w:val="005F1300"/>
    <w:rsid w:val="005F1CF4"/>
    <w:rsid w:val="005F2244"/>
    <w:rsid w:val="005F4C16"/>
    <w:rsid w:val="005F579F"/>
    <w:rsid w:val="005F5E13"/>
    <w:rsid w:val="005F7A33"/>
    <w:rsid w:val="006055D9"/>
    <w:rsid w:val="00606630"/>
    <w:rsid w:val="00607036"/>
    <w:rsid w:val="006122E8"/>
    <w:rsid w:val="00616623"/>
    <w:rsid w:val="00617744"/>
    <w:rsid w:val="006179E5"/>
    <w:rsid w:val="00617EBE"/>
    <w:rsid w:val="006232B6"/>
    <w:rsid w:val="00623F4B"/>
    <w:rsid w:val="0062482D"/>
    <w:rsid w:val="00625AF4"/>
    <w:rsid w:val="00625B85"/>
    <w:rsid w:val="0062648A"/>
    <w:rsid w:val="006301C2"/>
    <w:rsid w:val="00630D1F"/>
    <w:rsid w:val="006311F6"/>
    <w:rsid w:val="00634038"/>
    <w:rsid w:val="00634697"/>
    <w:rsid w:val="00635B18"/>
    <w:rsid w:val="0064222C"/>
    <w:rsid w:val="00647EA1"/>
    <w:rsid w:val="00651042"/>
    <w:rsid w:val="006513D0"/>
    <w:rsid w:val="00651C80"/>
    <w:rsid w:val="00654BDF"/>
    <w:rsid w:val="0065500A"/>
    <w:rsid w:val="00655B6B"/>
    <w:rsid w:val="00656573"/>
    <w:rsid w:val="00657BCF"/>
    <w:rsid w:val="00663806"/>
    <w:rsid w:val="006663A4"/>
    <w:rsid w:val="00666D32"/>
    <w:rsid w:val="00673224"/>
    <w:rsid w:val="00673D44"/>
    <w:rsid w:val="0067471F"/>
    <w:rsid w:val="0067613A"/>
    <w:rsid w:val="00676CD7"/>
    <w:rsid w:val="006770EF"/>
    <w:rsid w:val="00682DF5"/>
    <w:rsid w:val="00683BE4"/>
    <w:rsid w:val="0068564B"/>
    <w:rsid w:val="00685A5E"/>
    <w:rsid w:val="00687662"/>
    <w:rsid w:val="006904B9"/>
    <w:rsid w:val="0069422D"/>
    <w:rsid w:val="0069448E"/>
    <w:rsid w:val="006A069C"/>
    <w:rsid w:val="006A31C0"/>
    <w:rsid w:val="006A4908"/>
    <w:rsid w:val="006A6CA6"/>
    <w:rsid w:val="006A7FE2"/>
    <w:rsid w:val="006B0B7D"/>
    <w:rsid w:val="006B0E0F"/>
    <w:rsid w:val="006B3507"/>
    <w:rsid w:val="006B3886"/>
    <w:rsid w:val="006B4F7B"/>
    <w:rsid w:val="006B5A7F"/>
    <w:rsid w:val="006C0ECB"/>
    <w:rsid w:val="006C1BD0"/>
    <w:rsid w:val="006C2C29"/>
    <w:rsid w:val="006C39F7"/>
    <w:rsid w:val="006C790E"/>
    <w:rsid w:val="006C7FAA"/>
    <w:rsid w:val="006D193D"/>
    <w:rsid w:val="006D2E66"/>
    <w:rsid w:val="006D3F4B"/>
    <w:rsid w:val="006E0B7D"/>
    <w:rsid w:val="006E2003"/>
    <w:rsid w:val="006E2C4B"/>
    <w:rsid w:val="006E7BC3"/>
    <w:rsid w:val="006F214F"/>
    <w:rsid w:val="006F262A"/>
    <w:rsid w:val="0070177D"/>
    <w:rsid w:val="00701E43"/>
    <w:rsid w:val="0070218A"/>
    <w:rsid w:val="00704D6F"/>
    <w:rsid w:val="007079F9"/>
    <w:rsid w:val="00712968"/>
    <w:rsid w:val="00715238"/>
    <w:rsid w:val="007179B0"/>
    <w:rsid w:val="0072180C"/>
    <w:rsid w:val="00730977"/>
    <w:rsid w:val="00733086"/>
    <w:rsid w:val="00733191"/>
    <w:rsid w:val="00733274"/>
    <w:rsid w:val="0073528D"/>
    <w:rsid w:val="00735716"/>
    <w:rsid w:val="00735754"/>
    <w:rsid w:val="0073774D"/>
    <w:rsid w:val="00742DD7"/>
    <w:rsid w:val="00746D81"/>
    <w:rsid w:val="00747AF9"/>
    <w:rsid w:val="007511BC"/>
    <w:rsid w:val="00751A58"/>
    <w:rsid w:val="0075264B"/>
    <w:rsid w:val="00753778"/>
    <w:rsid w:val="007546BD"/>
    <w:rsid w:val="00756E99"/>
    <w:rsid w:val="007579DA"/>
    <w:rsid w:val="00757E67"/>
    <w:rsid w:val="00762ADD"/>
    <w:rsid w:val="00772937"/>
    <w:rsid w:val="007729CC"/>
    <w:rsid w:val="00774120"/>
    <w:rsid w:val="007747B6"/>
    <w:rsid w:val="00775140"/>
    <w:rsid w:val="00775FDF"/>
    <w:rsid w:val="0077770B"/>
    <w:rsid w:val="00781447"/>
    <w:rsid w:val="007859FC"/>
    <w:rsid w:val="00786C8E"/>
    <w:rsid w:val="0079084F"/>
    <w:rsid w:val="00790CA1"/>
    <w:rsid w:val="007921AF"/>
    <w:rsid w:val="0079272F"/>
    <w:rsid w:val="00792C97"/>
    <w:rsid w:val="0079336C"/>
    <w:rsid w:val="0079384F"/>
    <w:rsid w:val="0079543F"/>
    <w:rsid w:val="00796D53"/>
    <w:rsid w:val="00797540"/>
    <w:rsid w:val="007A150D"/>
    <w:rsid w:val="007A2AD9"/>
    <w:rsid w:val="007A3FD9"/>
    <w:rsid w:val="007A4095"/>
    <w:rsid w:val="007A74A0"/>
    <w:rsid w:val="007B0E94"/>
    <w:rsid w:val="007B1724"/>
    <w:rsid w:val="007B2566"/>
    <w:rsid w:val="007B26CD"/>
    <w:rsid w:val="007C3A56"/>
    <w:rsid w:val="007C3FC2"/>
    <w:rsid w:val="007C5DB6"/>
    <w:rsid w:val="007D7C5E"/>
    <w:rsid w:val="007E2954"/>
    <w:rsid w:val="007E77DF"/>
    <w:rsid w:val="007F3583"/>
    <w:rsid w:val="007F565F"/>
    <w:rsid w:val="0080130A"/>
    <w:rsid w:val="0081016B"/>
    <w:rsid w:val="00813055"/>
    <w:rsid w:val="00814BAB"/>
    <w:rsid w:val="00815168"/>
    <w:rsid w:val="00815911"/>
    <w:rsid w:val="00816791"/>
    <w:rsid w:val="00817F69"/>
    <w:rsid w:val="00820FE4"/>
    <w:rsid w:val="00823869"/>
    <w:rsid w:val="00823C80"/>
    <w:rsid w:val="00824B7F"/>
    <w:rsid w:val="00826F0F"/>
    <w:rsid w:val="0083319C"/>
    <w:rsid w:val="00837AC3"/>
    <w:rsid w:val="00837C62"/>
    <w:rsid w:val="0084115D"/>
    <w:rsid w:val="00844BAE"/>
    <w:rsid w:val="008470C6"/>
    <w:rsid w:val="00847525"/>
    <w:rsid w:val="00851B51"/>
    <w:rsid w:val="008523FA"/>
    <w:rsid w:val="008552CD"/>
    <w:rsid w:val="00855AD4"/>
    <w:rsid w:val="00855DB2"/>
    <w:rsid w:val="008610E9"/>
    <w:rsid w:val="00862836"/>
    <w:rsid w:val="00864FF0"/>
    <w:rsid w:val="00870324"/>
    <w:rsid w:val="008708E5"/>
    <w:rsid w:val="00872288"/>
    <w:rsid w:val="008744BC"/>
    <w:rsid w:val="00875A62"/>
    <w:rsid w:val="00875C94"/>
    <w:rsid w:val="00876A00"/>
    <w:rsid w:val="00876E71"/>
    <w:rsid w:val="00885BB1"/>
    <w:rsid w:val="00890504"/>
    <w:rsid w:val="00890933"/>
    <w:rsid w:val="008930CF"/>
    <w:rsid w:val="00894973"/>
    <w:rsid w:val="00894AE6"/>
    <w:rsid w:val="00894F45"/>
    <w:rsid w:val="00897A2B"/>
    <w:rsid w:val="00897E66"/>
    <w:rsid w:val="008A1452"/>
    <w:rsid w:val="008A23A6"/>
    <w:rsid w:val="008A3F54"/>
    <w:rsid w:val="008A55C2"/>
    <w:rsid w:val="008A56AE"/>
    <w:rsid w:val="008A5796"/>
    <w:rsid w:val="008A616F"/>
    <w:rsid w:val="008A6836"/>
    <w:rsid w:val="008A7D8A"/>
    <w:rsid w:val="008B1D74"/>
    <w:rsid w:val="008B25BA"/>
    <w:rsid w:val="008B6A48"/>
    <w:rsid w:val="008C026D"/>
    <w:rsid w:val="008C22FE"/>
    <w:rsid w:val="008C29EF"/>
    <w:rsid w:val="008C2CA2"/>
    <w:rsid w:val="008C46E4"/>
    <w:rsid w:val="008C4BDE"/>
    <w:rsid w:val="008D0054"/>
    <w:rsid w:val="008D05F5"/>
    <w:rsid w:val="008D112C"/>
    <w:rsid w:val="008D1157"/>
    <w:rsid w:val="008D1AC6"/>
    <w:rsid w:val="008D4F6E"/>
    <w:rsid w:val="008D5A4A"/>
    <w:rsid w:val="008D689F"/>
    <w:rsid w:val="008D696B"/>
    <w:rsid w:val="008D6F39"/>
    <w:rsid w:val="008E11C1"/>
    <w:rsid w:val="008E276F"/>
    <w:rsid w:val="008E5FAD"/>
    <w:rsid w:val="008E625D"/>
    <w:rsid w:val="008E73A2"/>
    <w:rsid w:val="008F64F9"/>
    <w:rsid w:val="008F7409"/>
    <w:rsid w:val="00900FAA"/>
    <w:rsid w:val="0090126E"/>
    <w:rsid w:val="00903121"/>
    <w:rsid w:val="00903343"/>
    <w:rsid w:val="0090357A"/>
    <w:rsid w:val="0090389D"/>
    <w:rsid w:val="00905184"/>
    <w:rsid w:val="0090653C"/>
    <w:rsid w:val="009116DA"/>
    <w:rsid w:val="009128ED"/>
    <w:rsid w:val="00914077"/>
    <w:rsid w:val="009154F1"/>
    <w:rsid w:val="00920BE4"/>
    <w:rsid w:val="00920E41"/>
    <w:rsid w:val="0092157E"/>
    <w:rsid w:val="00922ED0"/>
    <w:rsid w:val="00933D8F"/>
    <w:rsid w:val="00933DF4"/>
    <w:rsid w:val="00934C12"/>
    <w:rsid w:val="00940E99"/>
    <w:rsid w:val="009431E4"/>
    <w:rsid w:val="00945FB6"/>
    <w:rsid w:val="00951620"/>
    <w:rsid w:val="009519AB"/>
    <w:rsid w:val="00953CE6"/>
    <w:rsid w:val="009558E5"/>
    <w:rsid w:val="00956759"/>
    <w:rsid w:val="00960884"/>
    <w:rsid w:val="0096098B"/>
    <w:rsid w:val="00961500"/>
    <w:rsid w:val="00962146"/>
    <w:rsid w:val="0096219B"/>
    <w:rsid w:val="00963E06"/>
    <w:rsid w:val="00967DEB"/>
    <w:rsid w:val="00970348"/>
    <w:rsid w:val="009703C8"/>
    <w:rsid w:val="00970C28"/>
    <w:rsid w:val="0097270F"/>
    <w:rsid w:val="00977766"/>
    <w:rsid w:val="00980F88"/>
    <w:rsid w:val="009821A9"/>
    <w:rsid w:val="00985ACC"/>
    <w:rsid w:val="00986207"/>
    <w:rsid w:val="00987EDB"/>
    <w:rsid w:val="009933EF"/>
    <w:rsid w:val="00993E0B"/>
    <w:rsid w:val="009941A0"/>
    <w:rsid w:val="00995CEF"/>
    <w:rsid w:val="00997044"/>
    <w:rsid w:val="00997841"/>
    <w:rsid w:val="009A18AF"/>
    <w:rsid w:val="009A3AA7"/>
    <w:rsid w:val="009A4D04"/>
    <w:rsid w:val="009A5F9F"/>
    <w:rsid w:val="009B31D8"/>
    <w:rsid w:val="009B3489"/>
    <w:rsid w:val="009B3D2D"/>
    <w:rsid w:val="009B40CE"/>
    <w:rsid w:val="009B52AA"/>
    <w:rsid w:val="009B52B8"/>
    <w:rsid w:val="009B71E2"/>
    <w:rsid w:val="009B75DE"/>
    <w:rsid w:val="009C09F5"/>
    <w:rsid w:val="009C0B12"/>
    <w:rsid w:val="009C2B1F"/>
    <w:rsid w:val="009C453C"/>
    <w:rsid w:val="009C58EB"/>
    <w:rsid w:val="009C5BD6"/>
    <w:rsid w:val="009D04B7"/>
    <w:rsid w:val="009D0C10"/>
    <w:rsid w:val="009D1893"/>
    <w:rsid w:val="009D1D84"/>
    <w:rsid w:val="009D4EBF"/>
    <w:rsid w:val="009D4FF2"/>
    <w:rsid w:val="009D5EA5"/>
    <w:rsid w:val="009D74F4"/>
    <w:rsid w:val="009E1056"/>
    <w:rsid w:val="009E1143"/>
    <w:rsid w:val="009E3098"/>
    <w:rsid w:val="009E385C"/>
    <w:rsid w:val="009E60CB"/>
    <w:rsid w:val="009E751A"/>
    <w:rsid w:val="009F1909"/>
    <w:rsid w:val="009F1D67"/>
    <w:rsid w:val="009F2F16"/>
    <w:rsid w:val="009F3281"/>
    <w:rsid w:val="009F3582"/>
    <w:rsid w:val="009F50B2"/>
    <w:rsid w:val="009F777D"/>
    <w:rsid w:val="00A01BDC"/>
    <w:rsid w:val="00A06057"/>
    <w:rsid w:val="00A06EAA"/>
    <w:rsid w:val="00A07D2A"/>
    <w:rsid w:val="00A1164A"/>
    <w:rsid w:val="00A1289F"/>
    <w:rsid w:val="00A13494"/>
    <w:rsid w:val="00A154CA"/>
    <w:rsid w:val="00A15DEE"/>
    <w:rsid w:val="00A2098C"/>
    <w:rsid w:val="00A21E25"/>
    <w:rsid w:val="00A2331F"/>
    <w:rsid w:val="00A23C35"/>
    <w:rsid w:val="00A30DB2"/>
    <w:rsid w:val="00A31F60"/>
    <w:rsid w:val="00A32AE6"/>
    <w:rsid w:val="00A33490"/>
    <w:rsid w:val="00A3353F"/>
    <w:rsid w:val="00A33ABA"/>
    <w:rsid w:val="00A4343D"/>
    <w:rsid w:val="00A439A8"/>
    <w:rsid w:val="00A43CE7"/>
    <w:rsid w:val="00A451FD"/>
    <w:rsid w:val="00A479D2"/>
    <w:rsid w:val="00A52C5D"/>
    <w:rsid w:val="00A54854"/>
    <w:rsid w:val="00A549AD"/>
    <w:rsid w:val="00A579A1"/>
    <w:rsid w:val="00A603DE"/>
    <w:rsid w:val="00A60DCC"/>
    <w:rsid w:val="00A610CC"/>
    <w:rsid w:val="00A61662"/>
    <w:rsid w:val="00A73840"/>
    <w:rsid w:val="00A73B71"/>
    <w:rsid w:val="00A75744"/>
    <w:rsid w:val="00A7721D"/>
    <w:rsid w:val="00A81765"/>
    <w:rsid w:val="00A81BD7"/>
    <w:rsid w:val="00A820BC"/>
    <w:rsid w:val="00A8241D"/>
    <w:rsid w:val="00A82CA4"/>
    <w:rsid w:val="00A84224"/>
    <w:rsid w:val="00A85289"/>
    <w:rsid w:val="00A90EEC"/>
    <w:rsid w:val="00A915D1"/>
    <w:rsid w:val="00A977B5"/>
    <w:rsid w:val="00AA4B60"/>
    <w:rsid w:val="00AA74E1"/>
    <w:rsid w:val="00AB27DD"/>
    <w:rsid w:val="00AB4302"/>
    <w:rsid w:val="00AB69BD"/>
    <w:rsid w:val="00AB7737"/>
    <w:rsid w:val="00AC1687"/>
    <w:rsid w:val="00AC1D98"/>
    <w:rsid w:val="00AC4E13"/>
    <w:rsid w:val="00AC4FD0"/>
    <w:rsid w:val="00AD0786"/>
    <w:rsid w:val="00AD0F50"/>
    <w:rsid w:val="00AD127E"/>
    <w:rsid w:val="00AD2EC0"/>
    <w:rsid w:val="00AD32E6"/>
    <w:rsid w:val="00AD685E"/>
    <w:rsid w:val="00AD7DFE"/>
    <w:rsid w:val="00AE1ED7"/>
    <w:rsid w:val="00AE314E"/>
    <w:rsid w:val="00AE494F"/>
    <w:rsid w:val="00AE5B72"/>
    <w:rsid w:val="00AF194E"/>
    <w:rsid w:val="00AF2378"/>
    <w:rsid w:val="00AF2824"/>
    <w:rsid w:val="00AF3480"/>
    <w:rsid w:val="00AF75EB"/>
    <w:rsid w:val="00B04AD8"/>
    <w:rsid w:val="00B05BFF"/>
    <w:rsid w:val="00B07A86"/>
    <w:rsid w:val="00B11EFE"/>
    <w:rsid w:val="00B13CB7"/>
    <w:rsid w:val="00B1496B"/>
    <w:rsid w:val="00B217A1"/>
    <w:rsid w:val="00B23F64"/>
    <w:rsid w:val="00B26066"/>
    <w:rsid w:val="00B309A6"/>
    <w:rsid w:val="00B3290B"/>
    <w:rsid w:val="00B33252"/>
    <w:rsid w:val="00B33473"/>
    <w:rsid w:val="00B34807"/>
    <w:rsid w:val="00B354BF"/>
    <w:rsid w:val="00B41E8E"/>
    <w:rsid w:val="00B44F81"/>
    <w:rsid w:val="00B4698F"/>
    <w:rsid w:val="00B510D5"/>
    <w:rsid w:val="00B52939"/>
    <w:rsid w:val="00B55518"/>
    <w:rsid w:val="00B56B74"/>
    <w:rsid w:val="00B5778A"/>
    <w:rsid w:val="00B577E7"/>
    <w:rsid w:val="00B57916"/>
    <w:rsid w:val="00B57C33"/>
    <w:rsid w:val="00B60180"/>
    <w:rsid w:val="00B61FA5"/>
    <w:rsid w:val="00B621E0"/>
    <w:rsid w:val="00B63C5E"/>
    <w:rsid w:val="00B65380"/>
    <w:rsid w:val="00B704EC"/>
    <w:rsid w:val="00B70A7A"/>
    <w:rsid w:val="00B72DA3"/>
    <w:rsid w:val="00B7460B"/>
    <w:rsid w:val="00B75111"/>
    <w:rsid w:val="00B765B6"/>
    <w:rsid w:val="00B8420E"/>
    <w:rsid w:val="00B85689"/>
    <w:rsid w:val="00B85DE6"/>
    <w:rsid w:val="00B86D00"/>
    <w:rsid w:val="00B904CB"/>
    <w:rsid w:val="00B91E3E"/>
    <w:rsid w:val="00B93109"/>
    <w:rsid w:val="00B932D5"/>
    <w:rsid w:val="00B944F0"/>
    <w:rsid w:val="00B94860"/>
    <w:rsid w:val="00BA17D2"/>
    <w:rsid w:val="00BA26A3"/>
    <w:rsid w:val="00BA4B9B"/>
    <w:rsid w:val="00BA6E37"/>
    <w:rsid w:val="00BA7BC2"/>
    <w:rsid w:val="00BB31EA"/>
    <w:rsid w:val="00BB6776"/>
    <w:rsid w:val="00BC0075"/>
    <w:rsid w:val="00BC1FE9"/>
    <w:rsid w:val="00BC4F31"/>
    <w:rsid w:val="00BC5154"/>
    <w:rsid w:val="00BC6548"/>
    <w:rsid w:val="00BC74EC"/>
    <w:rsid w:val="00BD20A6"/>
    <w:rsid w:val="00BD2E1B"/>
    <w:rsid w:val="00BD365B"/>
    <w:rsid w:val="00BD3BA7"/>
    <w:rsid w:val="00BD73FA"/>
    <w:rsid w:val="00BE1728"/>
    <w:rsid w:val="00BE5D4B"/>
    <w:rsid w:val="00BE78E7"/>
    <w:rsid w:val="00BF2E60"/>
    <w:rsid w:val="00BF41A3"/>
    <w:rsid w:val="00BF741A"/>
    <w:rsid w:val="00C0055D"/>
    <w:rsid w:val="00C02D2A"/>
    <w:rsid w:val="00C044B3"/>
    <w:rsid w:val="00C06AA7"/>
    <w:rsid w:val="00C15705"/>
    <w:rsid w:val="00C15F22"/>
    <w:rsid w:val="00C1620B"/>
    <w:rsid w:val="00C226FD"/>
    <w:rsid w:val="00C3176F"/>
    <w:rsid w:val="00C323AC"/>
    <w:rsid w:val="00C352B3"/>
    <w:rsid w:val="00C37BFC"/>
    <w:rsid w:val="00C40FB3"/>
    <w:rsid w:val="00C41922"/>
    <w:rsid w:val="00C421C0"/>
    <w:rsid w:val="00C4309F"/>
    <w:rsid w:val="00C449C7"/>
    <w:rsid w:val="00C45204"/>
    <w:rsid w:val="00C45A76"/>
    <w:rsid w:val="00C46674"/>
    <w:rsid w:val="00C46DD0"/>
    <w:rsid w:val="00C47BE6"/>
    <w:rsid w:val="00C50591"/>
    <w:rsid w:val="00C51176"/>
    <w:rsid w:val="00C53667"/>
    <w:rsid w:val="00C53BFC"/>
    <w:rsid w:val="00C55A44"/>
    <w:rsid w:val="00C56B53"/>
    <w:rsid w:val="00C63324"/>
    <w:rsid w:val="00C636AF"/>
    <w:rsid w:val="00C654A9"/>
    <w:rsid w:val="00C6673A"/>
    <w:rsid w:val="00C67803"/>
    <w:rsid w:val="00C8111E"/>
    <w:rsid w:val="00C81AFA"/>
    <w:rsid w:val="00C82AF3"/>
    <w:rsid w:val="00C83BE2"/>
    <w:rsid w:val="00C83EBB"/>
    <w:rsid w:val="00C84C2E"/>
    <w:rsid w:val="00C863EE"/>
    <w:rsid w:val="00C87110"/>
    <w:rsid w:val="00C91528"/>
    <w:rsid w:val="00C93D5C"/>
    <w:rsid w:val="00C954D8"/>
    <w:rsid w:val="00C97F84"/>
    <w:rsid w:val="00CA149F"/>
    <w:rsid w:val="00CA444F"/>
    <w:rsid w:val="00CA6092"/>
    <w:rsid w:val="00CA6CD2"/>
    <w:rsid w:val="00CB2A45"/>
    <w:rsid w:val="00CB30DD"/>
    <w:rsid w:val="00CB3F60"/>
    <w:rsid w:val="00CB613D"/>
    <w:rsid w:val="00CB62A9"/>
    <w:rsid w:val="00CB7E29"/>
    <w:rsid w:val="00CC0CB3"/>
    <w:rsid w:val="00CC33AE"/>
    <w:rsid w:val="00CC33C0"/>
    <w:rsid w:val="00CC7FFC"/>
    <w:rsid w:val="00CD26BF"/>
    <w:rsid w:val="00CD30D7"/>
    <w:rsid w:val="00CD3242"/>
    <w:rsid w:val="00CD4873"/>
    <w:rsid w:val="00CD5076"/>
    <w:rsid w:val="00CD5F6C"/>
    <w:rsid w:val="00CD6D13"/>
    <w:rsid w:val="00CD6DA7"/>
    <w:rsid w:val="00CE0EEA"/>
    <w:rsid w:val="00CE4024"/>
    <w:rsid w:val="00CE79AD"/>
    <w:rsid w:val="00CF4F77"/>
    <w:rsid w:val="00CF5E10"/>
    <w:rsid w:val="00CF66F8"/>
    <w:rsid w:val="00CF7CE5"/>
    <w:rsid w:val="00CF7E89"/>
    <w:rsid w:val="00D0565E"/>
    <w:rsid w:val="00D068CD"/>
    <w:rsid w:val="00D1131E"/>
    <w:rsid w:val="00D12E9C"/>
    <w:rsid w:val="00D13B0F"/>
    <w:rsid w:val="00D13B28"/>
    <w:rsid w:val="00D1414B"/>
    <w:rsid w:val="00D15C85"/>
    <w:rsid w:val="00D2029F"/>
    <w:rsid w:val="00D2065D"/>
    <w:rsid w:val="00D20EC1"/>
    <w:rsid w:val="00D24F5E"/>
    <w:rsid w:val="00D251C7"/>
    <w:rsid w:val="00D2639B"/>
    <w:rsid w:val="00D3003D"/>
    <w:rsid w:val="00D33BEB"/>
    <w:rsid w:val="00D34442"/>
    <w:rsid w:val="00D348E7"/>
    <w:rsid w:val="00D35A32"/>
    <w:rsid w:val="00D37C82"/>
    <w:rsid w:val="00D40984"/>
    <w:rsid w:val="00D41E44"/>
    <w:rsid w:val="00D43022"/>
    <w:rsid w:val="00D45FDE"/>
    <w:rsid w:val="00D5115D"/>
    <w:rsid w:val="00D5313F"/>
    <w:rsid w:val="00D54073"/>
    <w:rsid w:val="00D549AA"/>
    <w:rsid w:val="00D555C6"/>
    <w:rsid w:val="00D56E0B"/>
    <w:rsid w:val="00D623CC"/>
    <w:rsid w:val="00D627DD"/>
    <w:rsid w:val="00D62E3A"/>
    <w:rsid w:val="00D63A9A"/>
    <w:rsid w:val="00D65F92"/>
    <w:rsid w:val="00D72CA8"/>
    <w:rsid w:val="00D7588F"/>
    <w:rsid w:val="00D76F38"/>
    <w:rsid w:val="00D81515"/>
    <w:rsid w:val="00D82D0C"/>
    <w:rsid w:val="00D82D8A"/>
    <w:rsid w:val="00D830A9"/>
    <w:rsid w:val="00D84A14"/>
    <w:rsid w:val="00D87085"/>
    <w:rsid w:val="00D877AC"/>
    <w:rsid w:val="00D907F9"/>
    <w:rsid w:val="00D9351C"/>
    <w:rsid w:val="00D96524"/>
    <w:rsid w:val="00DA1DB4"/>
    <w:rsid w:val="00DA4B51"/>
    <w:rsid w:val="00DA7F16"/>
    <w:rsid w:val="00DB0BE7"/>
    <w:rsid w:val="00DB2632"/>
    <w:rsid w:val="00DB2F9E"/>
    <w:rsid w:val="00DB4B0C"/>
    <w:rsid w:val="00DB6491"/>
    <w:rsid w:val="00DB652E"/>
    <w:rsid w:val="00DB67FC"/>
    <w:rsid w:val="00DC1348"/>
    <w:rsid w:val="00DC2205"/>
    <w:rsid w:val="00DC357B"/>
    <w:rsid w:val="00DD0564"/>
    <w:rsid w:val="00DD5C41"/>
    <w:rsid w:val="00DE6ACE"/>
    <w:rsid w:val="00DE761F"/>
    <w:rsid w:val="00DE7AA2"/>
    <w:rsid w:val="00DF06C8"/>
    <w:rsid w:val="00DF1D97"/>
    <w:rsid w:val="00DF2223"/>
    <w:rsid w:val="00DF7D85"/>
    <w:rsid w:val="00E02A59"/>
    <w:rsid w:val="00E06514"/>
    <w:rsid w:val="00E209C6"/>
    <w:rsid w:val="00E213C1"/>
    <w:rsid w:val="00E24B9A"/>
    <w:rsid w:val="00E25F77"/>
    <w:rsid w:val="00E3048B"/>
    <w:rsid w:val="00E32B27"/>
    <w:rsid w:val="00E33F01"/>
    <w:rsid w:val="00E34608"/>
    <w:rsid w:val="00E356A6"/>
    <w:rsid w:val="00E407F5"/>
    <w:rsid w:val="00E40DFB"/>
    <w:rsid w:val="00E42A82"/>
    <w:rsid w:val="00E52173"/>
    <w:rsid w:val="00E527EB"/>
    <w:rsid w:val="00E53E95"/>
    <w:rsid w:val="00E5546B"/>
    <w:rsid w:val="00E55F17"/>
    <w:rsid w:val="00E56011"/>
    <w:rsid w:val="00E60281"/>
    <w:rsid w:val="00E61538"/>
    <w:rsid w:val="00E64FB0"/>
    <w:rsid w:val="00E65008"/>
    <w:rsid w:val="00E712A6"/>
    <w:rsid w:val="00E727E0"/>
    <w:rsid w:val="00E766C5"/>
    <w:rsid w:val="00E776EC"/>
    <w:rsid w:val="00E80E46"/>
    <w:rsid w:val="00E829BC"/>
    <w:rsid w:val="00E8438A"/>
    <w:rsid w:val="00E84EAC"/>
    <w:rsid w:val="00E90E1A"/>
    <w:rsid w:val="00E92568"/>
    <w:rsid w:val="00E934AC"/>
    <w:rsid w:val="00E94321"/>
    <w:rsid w:val="00E9497E"/>
    <w:rsid w:val="00E970CD"/>
    <w:rsid w:val="00E9752B"/>
    <w:rsid w:val="00E97625"/>
    <w:rsid w:val="00EA0A5E"/>
    <w:rsid w:val="00EA114C"/>
    <w:rsid w:val="00EA3649"/>
    <w:rsid w:val="00EA4083"/>
    <w:rsid w:val="00EA746C"/>
    <w:rsid w:val="00EB047F"/>
    <w:rsid w:val="00EB56A5"/>
    <w:rsid w:val="00EC1059"/>
    <w:rsid w:val="00EC160B"/>
    <w:rsid w:val="00EC3E96"/>
    <w:rsid w:val="00EC3EBD"/>
    <w:rsid w:val="00EC3F10"/>
    <w:rsid w:val="00EC495A"/>
    <w:rsid w:val="00EC4C2E"/>
    <w:rsid w:val="00EC6A4C"/>
    <w:rsid w:val="00ED315E"/>
    <w:rsid w:val="00ED43E2"/>
    <w:rsid w:val="00ED54EF"/>
    <w:rsid w:val="00ED6717"/>
    <w:rsid w:val="00ED6D89"/>
    <w:rsid w:val="00ED7FAF"/>
    <w:rsid w:val="00EE0596"/>
    <w:rsid w:val="00EE1EE2"/>
    <w:rsid w:val="00EE3A90"/>
    <w:rsid w:val="00EE3D3E"/>
    <w:rsid w:val="00EE62C5"/>
    <w:rsid w:val="00EE7145"/>
    <w:rsid w:val="00EF14BB"/>
    <w:rsid w:val="00EF1EAD"/>
    <w:rsid w:val="00EF275C"/>
    <w:rsid w:val="00EF3FE7"/>
    <w:rsid w:val="00EF476A"/>
    <w:rsid w:val="00EF550C"/>
    <w:rsid w:val="00EF57BF"/>
    <w:rsid w:val="00EF5BB2"/>
    <w:rsid w:val="00EF6C6D"/>
    <w:rsid w:val="00F00772"/>
    <w:rsid w:val="00F00815"/>
    <w:rsid w:val="00F008A9"/>
    <w:rsid w:val="00F01C57"/>
    <w:rsid w:val="00F0278E"/>
    <w:rsid w:val="00F05882"/>
    <w:rsid w:val="00F05929"/>
    <w:rsid w:val="00F0743B"/>
    <w:rsid w:val="00F079B5"/>
    <w:rsid w:val="00F11DD6"/>
    <w:rsid w:val="00F125EF"/>
    <w:rsid w:val="00F13075"/>
    <w:rsid w:val="00F16365"/>
    <w:rsid w:val="00F213FC"/>
    <w:rsid w:val="00F22FB5"/>
    <w:rsid w:val="00F23D31"/>
    <w:rsid w:val="00F25901"/>
    <w:rsid w:val="00F26DBF"/>
    <w:rsid w:val="00F302AF"/>
    <w:rsid w:val="00F316E0"/>
    <w:rsid w:val="00F33304"/>
    <w:rsid w:val="00F35507"/>
    <w:rsid w:val="00F36C38"/>
    <w:rsid w:val="00F37FD2"/>
    <w:rsid w:val="00F4093B"/>
    <w:rsid w:val="00F43F42"/>
    <w:rsid w:val="00F43F87"/>
    <w:rsid w:val="00F50E13"/>
    <w:rsid w:val="00F510A4"/>
    <w:rsid w:val="00F518D6"/>
    <w:rsid w:val="00F52EE8"/>
    <w:rsid w:val="00F55034"/>
    <w:rsid w:val="00F565C8"/>
    <w:rsid w:val="00F5681D"/>
    <w:rsid w:val="00F56847"/>
    <w:rsid w:val="00F61274"/>
    <w:rsid w:val="00F62009"/>
    <w:rsid w:val="00F62F63"/>
    <w:rsid w:val="00F67912"/>
    <w:rsid w:val="00F67FBE"/>
    <w:rsid w:val="00F7070E"/>
    <w:rsid w:val="00F70EAD"/>
    <w:rsid w:val="00F71216"/>
    <w:rsid w:val="00F72588"/>
    <w:rsid w:val="00F760FE"/>
    <w:rsid w:val="00F771A7"/>
    <w:rsid w:val="00F77DA4"/>
    <w:rsid w:val="00F813AA"/>
    <w:rsid w:val="00F83747"/>
    <w:rsid w:val="00F83E40"/>
    <w:rsid w:val="00F853E4"/>
    <w:rsid w:val="00F86531"/>
    <w:rsid w:val="00F921D7"/>
    <w:rsid w:val="00F93BC0"/>
    <w:rsid w:val="00FA1FE6"/>
    <w:rsid w:val="00FA4A10"/>
    <w:rsid w:val="00FB1932"/>
    <w:rsid w:val="00FB38A5"/>
    <w:rsid w:val="00FB576F"/>
    <w:rsid w:val="00FB7A91"/>
    <w:rsid w:val="00FC297F"/>
    <w:rsid w:val="00FC4879"/>
    <w:rsid w:val="00FC56FB"/>
    <w:rsid w:val="00FC6026"/>
    <w:rsid w:val="00FC6B83"/>
    <w:rsid w:val="00FC7625"/>
    <w:rsid w:val="00FC7CCA"/>
    <w:rsid w:val="00FD4922"/>
    <w:rsid w:val="00FD5D29"/>
    <w:rsid w:val="00FD6164"/>
    <w:rsid w:val="00FD74DA"/>
    <w:rsid w:val="00FD7AD8"/>
    <w:rsid w:val="00FD7E8C"/>
    <w:rsid w:val="00FE07A9"/>
    <w:rsid w:val="00FE4E31"/>
    <w:rsid w:val="00FE5368"/>
    <w:rsid w:val="00FE5449"/>
    <w:rsid w:val="00FE6991"/>
    <w:rsid w:val="00FE6BA7"/>
    <w:rsid w:val="00FF38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45202C9"/>
  <w15:docId w15:val="{B99F2927-209B-41CE-AF9C-69A059A41E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fr-CA" w:eastAsia="fr-CA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9" w:qFormat="1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1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76A00"/>
  </w:style>
  <w:style w:type="paragraph" w:styleId="Titre1">
    <w:name w:val="heading 1"/>
    <w:basedOn w:val="Normal"/>
    <w:next w:val="Normal"/>
    <w:link w:val="Titre1Car"/>
    <w:uiPriority w:val="9"/>
    <w:qFormat/>
    <w:locked/>
    <w:rsid w:val="00217742"/>
    <w:pPr>
      <w:pBdr>
        <w:top w:val="single" w:sz="24" w:space="0" w:color="7F7F7F" w:themeColor="text1" w:themeTint="80"/>
        <w:left w:val="single" w:sz="24" w:space="0" w:color="7F7F7F" w:themeColor="text1" w:themeTint="80"/>
        <w:bottom w:val="single" w:sz="24" w:space="0" w:color="7F7F7F" w:themeColor="text1" w:themeTint="80"/>
        <w:right w:val="single" w:sz="24" w:space="0" w:color="7F7F7F" w:themeColor="text1" w:themeTint="80"/>
      </w:pBdr>
      <w:shd w:val="clear" w:color="auto" w:fill="1CADE4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locked/>
    <w:rsid w:val="00152B6C"/>
    <w:pPr>
      <w:pBdr>
        <w:top w:val="single" w:sz="24" w:space="0" w:color="D1EEF9" w:themeColor="accent1" w:themeTint="33"/>
        <w:left w:val="single" w:sz="24" w:space="0" w:color="D1EEF9" w:themeColor="accent1" w:themeTint="33"/>
        <w:bottom w:val="single" w:sz="24" w:space="0" w:color="D1EEF9" w:themeColor="accent1" w:themeTint="33"/>
        <w:right w:val="single" w:sz="24" w:space="0" w:color="D1EEF9" w:themeColor="accent1" w:themeTint="33"/>
      </w:pBdr>
      <w:shd w:val="clear" w:color="auto" w:fill="D1EEF9" w:themeFill="accent1" w:themeFillTint="33"/>
      <w:spacing w:after="0"/>
      <w:outlineLvl w:val="1"/>
    </w:pPr>
    <w:rPr>
      <w:caps/>
      <w:spacing w:val="15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locked/>
    <w:rsid w:val="00152B6C"/>
    <w:pPr>
      <w:pBdr>
        <w:top w:val="single" w:sz="6" w:space="2" w:color="1CADE4" w:themeColor="accent1"/>
      </w:pBdr>
      <w:spacing w:before="300" w:after="0"/>
      <w:outlineLvl w:val="2"/>
    </w:pPr>
    <w:rPr>
      <w:caps/>
      <w:color w:val="0D5571" w:themeColor="accent1" w:themeShade="7F"/>
      <w:spacing w:val="15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locked/>
    <w:rsid w:val="00152B6C"/>
    <w:pPr>
      <w:pBdr>
        <w:top w:val="dotted" w:sz="6" w:space="2" w:color="1CADE4" w:themeColor="accent1"/>
      </w:pBdr>
      <w:spacing w:before="200" w:after="0"/>
      <w:outlineLvl w:val="3"/>
    </w:pPr>
    <w:rPr>
      <w:caps/>
      <w:color w:val="1481AB" w:themeColor="accent1" w:themeShade="BF"/>
      <w:spacing w:val="10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locked/>
    <w:rsid w:val="00152B6C"/>
    <w:pPr>
      <w:pBdr>
        <w:bottom w:val="single" w:sz="6" w:space="1" w:color="1CADE4" w:themeColor="accent1"/>
      </w:pBdr>
      <w:spacing w:before="200" w:after="0"/>
      <w:outlineLvl w:val="4"/>
    </w:pPr>
    <w:rPr>
      <w:caps/>
      <w:color w:val="1481AB" w:themeColor="accent1" w:themeShade="BF"/>
      <w:spacing w:val="10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locked/>
    <w:rsid w:val="00152B6C"/>
    <w:pPr>
      <w:pBdr>
        <w:bottom w:val="dotted" w:sz="6" w:space="1" w:color="1CADE4" w:themeColor="accent1"/>
      </w:pBdr>
      <w:spacing w:before="200" w:after="0"/>
      <w:outlineLvl w:val="5"/>
    </w:pPr>
    <w:rPr>
      <w:caps/>
      <w:color w:val="1481AB" w:themeColor="accent1" w:themeShade="BF"/>
      <w:spacing w:val="10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locked/>
    <w:rsid w:val="00152B6C"/>
    <w:pPr>
      <w:spacing w:before="200" w:after="0"/>
      <w:outlineLvl w:val="6"/>
    </w:pPr>
    <w:rPr>
      <w:caps/>
      <w:color w:val="1481AB" w:themeColor="accent1" w:themeShade="BF"/>
      <w:spacing w:val="10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locked/>
    <w:rsid w:val="00152B6C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locked/>
    <w:rsid w:val="00152B6C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217742"/>
    <w:rPr>
      <w:caps/>
      <w:color w:val="FFFFFF" w:themeColor="background1"/>
      <w:spacing w:val="15"/>
      <w:sz w:val="22"/>
      <w:szCs w:val="22"/>
      <w:shd w:val="clear" w:color="auto" w:fill="1CADE4" w:themeFill="accent1"/>
    </w:rPr>
  </w:style>
  <w:style w:type="character" w:customStyle="1" w:styleId="Titre2Car">
    <w:name w:val="Titre 2 Car"/>
    <w:basedOn w:val="Policepardfaut"/>
    <w:link w:val="Titre2"/>
    <w:uiPriority w:val="9"/>
    <w:rsid w:val="00152B6C"/>
    <w:rPr>
      <w:caps/>
      <w:spacing w:val="15"/>
      <w:shd w:val="clear" w:color="auto" w:fill="D1EEF9" w:themeFill="accent1" w:themeFillTint="33"/>
    </w:rPr>
  </w:style>
  <w:style w:type="paragraph" w:customStyle="1" w:styleId="Default">
    <w:name w:val="Default"/>
    <w:rsid w:val="00890504"/>
    <w:pPr>
      <w:autoSpaceDE w:val="0"/>
      <w:autoSpaceDN w:val="0"/>
      <w:adjustRightInd w:val="0"/>
    </w:pPr>
    <w:rPr>
      <w:rFonts w:ascii="Century Gothic" w:eastAsia="Times New Roman" w:hAnsi="Century Gothic" w:cs="Century Gothic"/>
      <w:color w:val="000000"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9"/>
    <w:rsid w:val="00152B6C"/>
    <w:rPr>
      <w:caps/>
      <w:color w:val="1481AB" w:themeColor="accent1" w:themeShade="BF"/>
      <w:spacing w:val="10"/>
    </w:rPr>
  </w:style>
  <w:style w:type="paragraph" w:styleId="Paragraphedeliste">
    <w:name w:val="List Paragraph"/>
    <w:basedOn w:val="Normal"/>
    <w:uiPriority w:val="34"/>
    <w:qFormat/>
    <w:rsid w:val="00F61274"/>
    <w:pPr>
      <w:ind w:left="720"/>
      <w:contextualSpacing/>
    </w:pPr>
  </w:style>
  <w:style w:type="character" w:styleId="Hyperlien">
    <w:name w:val="Hyperlink"/>
    <w:basedOn w:val="Policepardfaut"/>
    <w:uiPriority w:val="99"/>
    <w:rsid w:val="000C146B"/>
    <w:rPr>
      <w:rFonts w:cs="Times New Roman"/>
      <w:color w:val="0000FF"/>
      <w:u w:val="single"/>
    </w:rPr>
  </w:style>
  <w:style w:type="paragraph" w:styleId="En-tte">
    <w:name w:val="header"/>
    <w:basedOn w:val="Normal"/>
    <w:link w:val="En-tteCar"/>
    <w:uiPriority w:val="99"/>
    <w:rsid w:val="00D8151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locked/>
    <w:rsid w:val="00D81515"/>
    <w:rPr>
      <w:rFonts w:cs="Times New Roman"/>
      <w:lang w:val="fr-CA"/>
    </w:rPr>
  </w:style>
  <w:style w:type="paragraph" w:styleId="Pieddepage">
    <w:name w:val="footer"/>
    <w:basedOn w:val="Normal"/>
    <w:link w:val="PieddepageCar"/>
    <w:uiPriority w:val="99"/>
    <w:rsid w:val="00D8151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locked/>
    <w:rsid w:val="00D81515"/>
    <w:rPr>
      <w:rFonts w:cs="Times New Roman"/>
      <w:lang w:val="fr-CA"/>
    </w:rPr>
  </w:style>
  <w:style w:type="paragraph" w:styleId="Textedebulles">
    <w:name w:val="Balloon Text"/>
    <w:basedOn w:val="Normal"/>
    <w:link w:val="TextedebullesCar"/>
    <w:semiHidden/>
    <w:rsid w:val="00D815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D81515"/>
    <w:rPr>
      <w:rFonts w:ascii="Tahoma" w:hAnsi="Tahoma" w:cs="Tahoma"/>
      <w:sz w:val="16"/>
      <w:szCs w:val="16"/>
      <w:lang w:val="fr-CA"/>
    </w:rPr>
  </w:style>
  <w:style w:type="table" w:styleId="Grilledutableau">
    <w:name w:val="Table Grid"/>
    <w:basedOn w:val="TableauNormal"/>
    <w:uiPriority w:val="59"/>
    <w:locked/>
    <w:rsid w:val="00472A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uces">
    <w:name w:val="List Bullet"/>
    <w:basedOn w:val="Normal"/>
    <w:uiPriority w:val="99"/>
    <w:rsid w:val="003040BD"/>
    <w:pPr>
      <w:numPr>
        <w:numId w:val="1"/>
      </w:numPr>
      <w:tabs>
        <w:tab w:val="num" w:pos="360"/>
      </w:tabs>
      <w:ind w:left="360"/>
      <w:contextualSpacing/>
    </w:pPr>
  </w:style>
  <w:style w:type="character" w:customStyle="1" w:styleId="yiv7789542761yui372501381244643964131">
    <w:name w:val="yiv7789542761yui_3_7_2_50_1381244643964_131"/>
    <w:basedOn w:val="Policepardfaut"/>
    <w:rsid w:val="009E3098"/>
  </w:style>
  <w:style w:type="character" w:customStyle="1" w:styleId="yiv7789542761yui372501381244643964134">
    <w:name w:val="yiv7789542761yui_3_7_2_50_1381244643964_134"/>
    <w:basedOn w:val="Policepardfaut"/>
    <w:rsid w:val="009E3098"/>
  </w:style>
  <w:style w:type="character" w:customStyle="1" w:styleId="yiv7789542761yui372501381244643964137">
    <w:name w:val="yiv7789542761yui_3_7_2_50_1381244643964_137"/>
    <w:basedOn w:val="Policepardfaut"/>
    <w:rsid w:val="009E3098"/>
  </w:style>
  <w:style w:type="paragraph" w:customStyle="1" w:styleId="style3">
    <w:name w:val="style3"/>
    <w:basedOn w:val="Normal"/>
    <w:rsid w:val="00443CA1"/>
    <w:pPr>
      <w:spacing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1B5296"/>
    <w:pPr>
      <w:spacing w:after="0" w:line="240" w:lineRule="auto"/>
    </w:pPr>
  </w:style>
  <w:style w:type="character" w:customStyle="1" w:styleId="NotedefinCar">
    <w:name w:val="Note de fin Car"/>
    <w:basedOn w:val="Policepardfaut"/>
    <w:link w:val="Notedefin"/>
    <w:uiPriority w:val="99"/>
    <w:semiHidden/>
    <w:rsid w:val="001B5296"/>
    <w:rPr>
      <w:lang w:eastAsia="en-US"/>
    </w:rPr>
  </w:style>
  <w:style w:type="character" w:styleId="Appeldenotedefin">
    <w:name w:val="endnote reference"/>
    <w:basedOn w:val="Policepardfaut"/>
    <w:uiPriority w:val="99"/>
    <w:semiHidden/>
    <w:unhideWhenUsed/>
    <w:rsid w:val="001B5296"/>
    <w:rPr>
      <w:vertAlign w:val="superscript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1B5296"/>
    <w:pPr>
      <w:spacing w:after="0" w:line="240" w:lineRule="auto"/>
    </w:p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1B5296"/>
    <w:rPr>
      <w:lang w:eastAsia="en-US"/>
    </w:rPr>
  </w:style>
  <w:style w:type="character" w:styleId="Appelnotedebasdep">
    <w:name w:val="footnote reference"/>
    <w:basedOn w:val="Policepardfaut"/>
    <w:uiPriority w:val="99"/>
    <w:semiHidden/>
    <w:unhideWhenUsed/>
    <w:rsid w:val="001B5296"/>
    <w:rPr>
      <w:vertAlign w:val="superscript"/>
    </w:rPr>
  </w:style>
  <w:style w:type="paragraph" w:styleId="Lgende">
    <w:name w:val="caption"/>
    <w:basedOn w:val="Normal"/>
    <w:next w:val="Normal"/>
    <w:uiPriority w:val="35"/>
    <w:unhideWhenUsed/>
    <w:qFormat/>
    <w:locked/>
    <w:rsid w:val="00152B6C"/>
    <w:rPr>
      <w:b/>
      <w:bCs/>
      <w:color w:val="1481AB" w:themeColor="accent1" w:themeShade="BF"/>
      <w:sz w:val="16"/>
      <w:szCs w:val="16"/>
    </w:rPr>
  </w:style>
  <w:style w:type="paragraph" w:styleId="NormalWeb">
    <w:name w:val="Normal (Web)"/>
    <w:basedOn w:val="Normal"/>
    <w:uiPriority w:val="99"/>
    <w:unhideWhenUsed/>
    <w:rsid w:val="00B63C5E"/>
    <w:pPr>
      <w:spacing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font7">
    <w:name w:val="font_7"/>
    <w:basedOn w:val="Normal"/>
    <w:rsid w:val="000B08F9"/>
    <w:pPr>
      <w:spacing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lev">
    <w:name w:val="Strong"/>
    <w:uiPriority w:val="22"/>
    <w:qFormat/>
    <w:locked/>
    <w:rsid w:val="00152B6C"/>
    <w:rPr>
      <w:b/>
      <w:bCs/>
    </w:rPr>
  </w:style>
  <w:style w:type="paragraph" w:styleId="Titre">
    <w:name w:val="Title"/>
    <w:basedOn w:val="Normal"/>
    <w:next w:val="Normal"/>
    <w:link w:val="TitreCar"/>
    <w:uiPriority w:val="10"/>
    <w:qFormat/>
    <w:locked/>
    <w:rsid w:val="00152B6C"/>
    <w:pPr>
      <w:spacing w:before="0" w:after="0"/>
    </w:pPr>
    <w:rPr>
      <w:rFonts w:asciiTheme="majorHAnsi" w:eastAsiaTheme="majorEastAsia" w:hAnsiTheme="majorHAnsi" w:cstheme="majorBidi"/>
      <w:caps/>
      <w:color w:val="1CADE4" w:themeColor="accent1"/>
      <w:spacing w:val="10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152B6C"/>
    <w:rPr>
      <w:rFonts w:asciiTheme="majorHAnsi" w:eastAsiaTheme="majorEastAsia" w:hAnsiTheme="majorHAnsi" w:cstheme="majorBidi"/>
      <w:caps/>
      <w:color w:val="1CADE4" w:themeColor="accent1"/>
      <w:spacing w:val="10"/>
      <w:sz w:val="52"/>
      <w:szCs w:val="52"/>
    </w:rPr>
  </w:style>
  <w:style w:type="paragraph" w:styleId="PrformatHTML">
    <w:name w:val="HTML Preformatted"/>
    <w:basedOn w:val="Normal"/>
    <w:link w:val="PrformatHTMLCar"/>
    <w:uiPriority w:val="99"/>
    <w:unhideWhenUsed/>
    <w:rsid w:val="00217E1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</w:rPr>
  </w:style>
  <w:style w:type="character" w:customStyle="1" w:styleId="PrformatHTMLCar">
    <w:name w:val="Préformaté HTML Car"/>
    <w:basedOn w:val="Policepardfaut"/>
    <w:link w:val="PrformatHTML"/>
    <w:uiPriority w:val="99"/>
    <w:rsid w:val="00217E12"/>
    <w:rPr>
      <w:rFonts w:ascii="Courier New" w:eastAsia="Times New Roman" w:hAnsi="Courier New" w:cs="Courier New"/>
    </w:rPr>
  </w:style>
  <w:style w:type="character" w:customStyle="1" w:styleId="paragraph">
    <w:name w:val="paragraph"/>
    <w:basedOn w:val="Policepardfaut"/>
    <w:rsid w:val="004113AC"/>
  </w:style>
  <w:style w:type="paragraph" w:customStyle="1" w:styleId="3BodyTxt">
    <w:name w:val="3. Body Txt"/>
    <w:rsid w:val="0079543F"/>
    <w:rPr>
      <w:rFonts w:ascii="Cambria" w:hAnsi="Cambria" w:cs="Cambria"/>
      <w:color w:val="595959"/>
      <w:sz w:val="22"/>
      <w:szCs w:val="22"/>
      <w:lang w:eastAsia="fr-FR"/>
    </w:rPr>
  </w:style>
  <w:style w:type="character" w:styleId="Mentionnonrsolue">
    <w:name w:val="Unresolved Mention"/>
    <w:basedOn w:val="Policepardfaut"/>
    <w:uiPriority w:val="99"/>
    <w:semiHidden/>
    <w:unhideWhenUsed/>
    <w:rsid w:val="00EB56A5"/>
    <w:rPr>
      <w:color w:val="808080"/>
      <w:shd w:val="clear" w:color="auto" w:fill="E6E6E6"/>
    </w:rPr>
  </w:style>
  <w:style w:type="paragraph" w:customStyle="1" w:styleId="evidence">
    <w:name w:val="evidence"/>
    <w:basedOn w:val="Normal"/>
    <w:rsid w:val="00E06514"/>
    <w:pPr>
      <w:spacing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Titre8Car">
    <w:name w:val="Titre 8 Car"/>
    <w:basedOn w:val="Policepardfaut"/>
    <w:link w:val="Titre8"/>
    <w:uiPriority w:val="9"/>
    <w:semiHidden/>
    <w:rsid w:val="00152B6C"/>
    <w:rPr>
      <w:caps/>
      <w:spacing w:val="10"/>
      <w:sz w:val="18"/>
      <w:szCs w:val="18"/>
    </w:rPr>
  </w:style>
  <w:style w:type="paragraph" w:customStyle="1" w:styleId="Paragraphedeliste1">
    <w:name w:val="Paragraphe de liste1"/>
    <w:basedOn w:val="Normal"/>
    <w:rsid w:val="00890504"/>
    <w:pPr>
      <w:spacing w:line="276" w:lineRule="atLeast"/>
      <w:ind w:left="720"/>
    </w:pPr>
    <w:rPr>
      <w:rFonts w:eastAsia="Times New Roman" w:cs="Calibri"/>
    </w:rPr>
  </w:style>
  <w:style w:type="character" w:styleId="Marquedecommentaire">
    <w:name w:val="annotation reference"/>
    <w:uiPriority w:val="99"/>
    <w:semiHidden/>
    <w:unhideWhenUsed/>
    <w:rsid w:val="00890504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890504"/>
    <w:pPr>
      <w:spacing w:after="0" w:line="240" w:lineRule="auto"/>
    </w:pPr>
    <w:rPr>
      <w:rFonts w:ascii="Times New Roman" w:eastAsia="Times New Roman" w:hAnsi="Times New Roman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890504"/>
    <w:rPr>
      <w:rFonts w:ascii="Times New Roman" w:eastAsia="Times New Roman" w:hAnsi="Times New Roman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890504"/>
    <w:rPr>
      <w:rFonts w:ascii="Times New Roman" w:eastAsia="Times New Roman" w:hAnsi="Times New Roman"/>
      <w:b/>
      <w:bCs/>
      <w:lang w:val="x-none" w:eastAsia="x-none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890504"/>
    <w:rPr>
      <w:b/>
      <w:bCs/>
      <w:lang w:val="x-none" w:eastAsia="x-none"/>
    </w:rPr>
  </w:style>
  <w:style w:type="character" w:customStyle="1" w:styleId="Titre3Car">
    <w:name w:val="Titre 3 Car"/>
    <w:basedOn w:val="Policepardfaut"/>
    <w:link w:val="Titre3"/>
    <w:uiPriority w:val="9"/>
    <w:semiHidden/>
    <w:rsid w:val="00152B6C"/>
    <w:rPr>
      <w:caps/>
      <w:color w:val="0D5571" w:themeColor="accent1" w:themeShade="7F"/>
      <w:spacing w:val="15"/>
    </w:rPr>
  </w:style>
  <w:style w:type="character" w:customStyle="1" w:styleId="Titre5Car">
    <w:name w:val="Titre 5 Car"/>
    <w:basedOn w:val="Policepardfaut"/>
    <w:link w:val="Titre5"/>
    <w:uiPriority w:val="9"/>
    <w:semiHidden/>
    <w:rsid w:val="00152B6C"/>
    <w:rPr>
      <w:caps/>
      <w:color w:val="1481AB" w:themeColor="accent1" w:themeShade="BF"/>
      <w:spacing w:val="10"/>
    </w:rPr>
  </w:style>
  <w:style w:type="character" w:customStyle="1" w:styleId="Titre6Car">
    <w:name w:val="Titre 6 Car"/>
    <w:basedOn w:val="Policepardfaut"/>
    <w:link w:val="Titre6"/>
    <w:uiPriority w:val="9"/>
    <w:semiHidden/>
    <w:rsid w:val="00152B6C"/>
    <w:rPr>
      <w:caps/>
      <w:color w:val="1481AB" w:themeColor="accent1" w:themeShade="BF"/>
      <w:spacing w:val="10"/>
    </w:rPr>
  </w:style>
  <w:style w:type="character" w:customStyle="1" w:styleId="Titre7Car">
    <w:name w:val="Titre 7 Car"/>
    <w:basedOn w:val="Policepardfaut"/>
    <w:link w:val="Titre7"/>
    <w:uiPriority w:val="9"/>
    <w:semiHidden/>
    <w:rsid w:val="00152B6C"/>
    <w:rPr>
      <w:caps/>
      <w:color w:val="1481AB" w:themeColor="accent1" w:themeShade="BF"/>
      <w:spacing w:val="10"/>
    </w:rPr>
  </w:style>
  <w:style w:type="character" w:customStyle="1" w:styleId="Titre9Car">
    <w:name w:val="Titre 9 Car"/>
    <w:basedOn w:val="Policepardfaut"/>
    <w:link w:val="Titre9"/>
    <w:uiPriority w:val="9"/>
    <w:semiHidden/>
    <w:rsid w:val="00152B6C"/>
    <w:rPr>
      <w:i/>
      <w:iCs/>
      <w:caps/>
      <w:spacing w:val="10"/>
      <w:sz w:val="18"/>
      <w:szCs w:val="18"/>
    </w:rPr>
  </w:style>
  <w:style w:type="paragraph" w:styleId="Sous-titre">
    <w:name w:val="Subtitle"/>
    <w:basedOn w:val="Normal"/>
    <w:next w:val="Normal"/>
    <w:link w:val="Sous-titreCar"/>
    <w:uiPriority w:val="11"/>
    <w:qFormat/>
    <w:locked/>
    <w:rsid w:val="00152B6C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ous-titreCar">
    <w:name w:val="Sous-titre Car"/>
    <w:basedOn w:val="Policepardfaut"/>
    <w:link w:val="Sous-titre"/>
    <w:uiPriority w:val="11"/>
    <w:rsid w:val="00152B6C"/>
    <w:rPr>
      <w:caps/>
      <w:color w:val="595959" w:themeColor="text1" w:themeTint="A6"/>
      <w:spacing w:val="10"/>
      <w:sz w:val="21"/>
      <w:szCs w:val="21"/>
    </w:rPr>
  </w:style>
  <w:style w:type="character" w:styleId="Accentuation">
    <w:name w:val="Emphasis"/>
    <w:uiPriority w:val="20"/>
    <w:qFormat/>
    <w:locked/>
    <w:rsid w:val="00152B6C"/>
    <w:rPr>
      <w:caps/>
      <w:color w:val="0D5571" w:themeColor="accent1" w:themeShade="7F"/>
      <w:spacing w:val="5"/>
    </w:rPr>
  </w:style>
  <w:style w:type="paragraph" w:styleId="Sansinterligne">
    <w:name w:val="No Spacing"/>
    <w:uiPriority w:val="1"/>
    <w:qFormat/>
    <w:rsid w:val="00152B6C"/>
    <w:pPr>
      <w:spacing w:after="0" w:line="240" w:lineRule="auto"/>
    </w:pPr>
  </w:style>
  <w:style w:type="paragraph" w:styleId="Citation">
    <w:name w:val="Quote"/>
    <w:basedOn w:val="Normal"/>
    <w:next w:val="Normal"/>
    <w:link w:val="CitationCar"/>
    <w:uiPriority w:val="29"/>
    <w:qFormat/>
    <w:rsid w:val="00152B6C"/>
    <w:rPr>
      <w:i/>
      <w:iCs/>
      <w:sz w:val="24"/>
      <w:szCs w:val="24"/>
    </w:rPr>
  </w:style>
  <w:style w:type="character" w:customStyle="1" w:styleId="CitationCar">
    <w:name w:val="Citation Car"/>
    <w:basedOn w:val="Policepardfaut"/>
    <w:link w:val="Citation"/>
    <w:uiPriority w:val="29"/>
    <w:rsid w:val="00152B6C"/>
    <w:rPr>
      <w:i/>
      <w:iCs/>
      <w:sz w:val="24"/>
      <w:szCs w:val="24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152B6C"/>
    <w:pPr>
      <w:spacing w:before="240" w:after="240" w:line="240" w:lineRule="auto"/>
      <w:ind w:left="1080" w:right="1080"/>
      <w:jc w:val="center"/>
    </w:pPr>
    <w:rPr>
      <w:color w:val="1CADE4" w:themeColor="accent1"/>
      <w:sz w:val="24"/>
      <w:szCs w:val="24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152B6C"/>
    <w:rPr>
      <w:color w:val="1CADE4" w:themeColor="accent1"/>
      <w:sz w:val="24"/>
      <w:szCs w:val="24"/>
    </w:rPr>
  </w:style>
  <w:style w:type="character" w:styleId="Accentuationlgre">
    <w:name w:val="Subtle Emphasis"/>
    <w:uiPriority w:val="19"/>
    <w:qFormat/>
    <w:rsid w:val="00152B6C"/>
    <w:rPr>
      <w:i/>
      <w:iCs/>
      <w:color w:val="0D5571" w:themeColor="accent1" w:themeShade="7F"/>
    </w:rPr>
  </w:style>
  <w:style w:type="character" w:styleId="Accentuationintense">
    <w:name w:val="Intense Emphasis"/>
    <w:uiPriority w:val="21"/>
    <w:qFormat/>
    <w:rsid w:val="00152B6C"/>
    <w:rPr>
      <w:b/>
      <w:bCs/>
      <w:caps/>
      <w:color w:val="0D5571" w:themeColor="accent1" w:themeShade="7F"/>
      <w:spacing w:val="10"/>
    </w:rPr>
  </w:style>
  <w:style w:type="character" w:styleId="Rfrencelgre">
    <w:name w:val="Subtle Reference"/>
    <w:uiPriority w:val="31"/>
    <w:qFormat/>
    <w:rsid w:val="00152B6C"/>
    <w:rPr>
      <w:b/>
      <w:bCs/>
      <w:color w:val="1CADE4" w:themeColor="accent1"/>
    </w:rPr>
  </w:style>
  <w:style w:type="character" w:styleId="Rfrenceintense">
    <w:name w:val="Intense Reference"/>
    <w:uiPriority w:val="32"/>
    <w:qFormat/>
    <w:rsid w:val="00152B6C"/>
    <w:rPr>
      <w:b/>
      <w:bCs/>
      <w:i/>
      <w:iCs/>
      <w:caps/>
      <w:color w:val="1CADE4" w:themeColor="accent1"/>
    </w:rPr>
  </w:style>
  <w:style w:type="character" w:styleId="Titredulivre">
    <w:name w:val="Book Title"/>
    <w:uiPriority w:val="33"/>
    <w:qFormat/>
    <w:rsid w:val="00152B6C"/>
    <w:rPr>
      <w:b/>
      <w:bCs/>
      <w:i/>
      <w:iCs/>
      <w:spacing w:val="0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152B6C"/>
    <w:pPr>
      <w:outlineLvl w:val="9"/>
    </w:pPr>
  </w:style>
  <w:style w:type="character" w:styleId="Textedelespacerserv">
    <w:name w:val="Placeholder Text"/>
    <w:basedOn w:val="Policepardfaut"/>
    <w:uiPriority w:val="99"/>
    <w:semiHidden/>
    <w:rsid w:val="000B1E0C"/>
    <w:rPr>
      <w:color w:val="808080"/>
    </w:rPr>
  </w:style>
  <w:style w:type="paragraph" w:customStyle="1" w:styleId="Style1">
    <w:name w:val="Style1"/>
    <w:basedOn w:val="Titre2"/>
    <w:link w:val="Style1Car"/>
    <w:qFormat/>
    <w:rsid w:val="00217742"/>
    <w:pPr>
      <w:pBdr>
        <w:top w:val="single" w:sz="12" w:space="0" w:color="7F7F7F" w:themeColor="text1" w:themeTint="80"/>
        <w:left w:val="single" w:sz="12" w:space="0" w:color="7F7F7F" w:themeColor="text1" w:themeTint="80"/>
        <w:bottom w:val="single" w:sz="12" w:space="0" w:color="7F7F7F" w:themeColor="text1" w:themeTint="80"/>
        <w:right w:val="single" w:sz="12" w:space="0" w:color="7F7F7F" w:themeColor="text1" w:themeTint="80"/>
      </w:pBdr>
    </w:pPr>
  </w:style>
  <w:style w:type="character" w:customStyle="1" w:styleId="Style1Car">
    <w:name w:val="Style1 Car"/>
    <w:basedOn w:val="Titre2Car"/>
    <w:link w:val="Style1"/>
    <w:rsid w:val="00217742"/>
    <w:rPr>
      <w:caps/>
      <w:spacing w:val="15"/>
      <w:shd w:val="clear" w:color="auto" w:fill="D1EEF9" w:themeFill="accent1" w:themeFillTint="3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73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856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6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177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522766">
                      <w:marLeft w:val="0"/>
                      <w:marRight w:val="0"/>
                      <w:marTop w:val="0"/>
                      <w:marBottom w:val="13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3578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0614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0480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726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179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407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1856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6423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6271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5406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4286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9771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762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4602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7405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4406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7094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5971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7440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8710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2657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9600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0851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3208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1221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294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1539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9108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16346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8517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635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7915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8797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1850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2639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8399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2127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05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4353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0719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217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1204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297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91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24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078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226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5094851">
                      <w:marLeft w:val="0"/>
                      <w:marRight w:val="0"/>
                      <w:marTop w:val="0"/>
                      <w:marBottom w:val="13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3360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7605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7394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9294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7192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2264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4960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4242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9830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046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5152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416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206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6690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5458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2164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1803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2452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0403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2570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9249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8215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1590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1679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36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7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00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43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3443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626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5277089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1238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179012">
                                  <w:marLeft w:val="2070"/>
                                  <w:marRight w:val="381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0822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1427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12044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8173904">
                                                  <w:marLeft w:val="0"/>
                                                  <w:marRight w:val="0"/>
                                                  <w:marTop w:val="9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40431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14800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122623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39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39290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28677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730755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887074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880459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193286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039997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8593809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149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5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324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079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476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4961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6157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3375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4181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4461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5000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28343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5036609">
                                                      <w:marLeft w:val="0"/>
                                                      <w:marRight w:val="3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282067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276374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13773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011701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single" w:sz="6" w:space="0" w:color="CCCCCC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231609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007293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283111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730902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5853346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4595951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8437346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6237576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70802488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37824146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58426503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0395478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52397750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535014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440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21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819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68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5869177">
                      <w:marLeft w:val="0"/>
                      <w:marRight w:val="0"/>
                      <w:marTop w:val="0"/>
                      <w:marBottom w:val="13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0053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5750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1773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26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68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5895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47570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2144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4044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990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3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049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195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45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96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3548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23030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97985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42298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05572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48629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8223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037736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035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4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12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675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140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013665">
                      <w:marLeft w:val="0"/>
                      <w:marRight w:val="0"/>
                      <w:marTop w:val="0"/>
                      <w:marBottom w:val="13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1110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4044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8056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2188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4596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1214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7186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6349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4168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9130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1275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6743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4616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1105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7973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875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7926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3243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7727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674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776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32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75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370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2374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617377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2395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6932087">
                                  <w:marLeft w:val="2070"/>
                                  <w:marRight w:val="381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51352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1148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15096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88356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07275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97588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1891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03488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63848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506468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33087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230584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6821121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334415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507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51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20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487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64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491802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9898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2377775">
                                  <w:marLeft w:val="2070"/>
                                  <w:marRight w:val="381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449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68936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22962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1583362">
                                                  <w:marLeft w:val="0"/>
                                                  <w:marRight w:val="0"/>
                                                  <w:marTop w:val="9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4008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26799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734921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39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45789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17761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81824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84466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886431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455297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8975992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7341502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07040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4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30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928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915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378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4302770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008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1755111">
                                  <w:marLeft w:val="2070"/>
                                  <w:marRight w:val="381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69799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01795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83981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60583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28287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68258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8050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93856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025516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880702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430361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64945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05974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109965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04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7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2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5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9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113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999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3972299">
                      <w:marLeft w:val="0"/>
                      <w:marRight w:val="0"/>
                      <w:marTop w:val="0"/>
                      <w:marBottom w:val="13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579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636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9555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1392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9865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2177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0465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1441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8978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690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11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1454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5581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178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38608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5836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9286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2866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2097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1013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8511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6010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56965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8316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3324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652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7053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5281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2304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5171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26124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3642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961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2759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9239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7531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2347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112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5826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4490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457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2860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0967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3331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8591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0989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3039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7414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490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247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6419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757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768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2070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8951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7224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2530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1063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2737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0855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5139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837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332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46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677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29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264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590491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6869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2849541">
                                  <w:marLeft w:val="2070"/>
                                  <w:marRight w:val="381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1833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24414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13014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03844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78580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17221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39769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07638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49700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150063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293663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758517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953255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456171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458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34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412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9238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529010">
                      <w:marLeft w:val="0"/>
                      <w:marRight w:val="0"/>
                      <w:marTop w:val="0"/>
                      <w:marBottom w:val="13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6056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2857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7231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897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4592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6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3893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6886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8290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2218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911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5149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8084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1787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7236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6462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0316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383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4280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3083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3381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7828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8792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7239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3034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9285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7973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7283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8168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227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16839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1507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150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5613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8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7804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475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2982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9944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242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8612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5055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1697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8538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3046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8021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0879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4274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824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62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036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380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001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0137363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1312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8573074">
                                  <w:marLeft w:val="2070"/>
                                  <w:marRight w:val="381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14853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68157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86312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0264695">
                                                  <w:marLeft w:val="0"/>
                                                  <w:marRight w:val="0"/>
                                                  <w:marTop w:val="9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85887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94542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69782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39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50652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609220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163177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768619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702303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342074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5539326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2985525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078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83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39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217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361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675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7854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3659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7626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0869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42443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60053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819933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99556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77251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014727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15001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3763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931425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064050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7513654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262714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38598548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6" w:space="0" w:color="EFEFEF"/>
                                                                                            <w:bottom w:val="single" w:sz="6" w:space="0" w:color="E2E2E2"/>
                                                                                            <w:right w:val="single" w:sz="6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1791812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5444960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3871451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592360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1931453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26691413">
                                                                                                                  <w:marLeft w:val="225"/>
                                                                                                                  <w:marRight w:val="225"/>
                                                                                                                  <w:marTop w:val="75"/>
                                                                                                                  <w:marBottom w:val="75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2517870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6642811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32195969">
                                                                                                                              <w:blockQuote w:val="1"/>
                                                                                                                              <w:marLeft w:val="120"/>
                                                                                                                              <w:marRight w:val="720"/>
                                                                                                                              <w:marTop w:val="100"/>
                                                                                                                              <w:marBottom w:val="10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single" w:sz="12" w:space="6" w:color="0000FF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92946027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09801534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0129082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96538092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07034964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16053906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22919269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49842006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27644658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30096232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6575384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429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46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28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6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369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9404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260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1080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56364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3731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0826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1937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15231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16565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12" w:space="2" w:color="FFFFCC"/>
                                                    <w:left w:val="single" w:sz="12" w:space="2" w:color="FFFFCC"/>
                                                    <w:bottom w:val="single" w:sz="12" w:space="2" w:color="FFFFCC"/>
                                                    <w:right w:val="single" w:sz="12" w:space="0" w:color="FFFFCC"/>
                                                  </w:divBdr>
                                                  <w:divsChild>
                                                    <w:div w:id="140387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047372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89776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82269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951849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233222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406612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659077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892922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2715830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6121165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5984909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605197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2878741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0949591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7678300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3007091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78272976">
                                                                                                                          <w:marLeft w:val="225"/>
                                                                                                                          <w:marRight w:val="225"/>
                                                                                                                          <w:marTop w:val="75"/>
                                                                                                                          <w:marBottom w:val="7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9058227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46388677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33819169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443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wmf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control" Target="activeX/activeX2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ontrol" Target="activeX/activeX1.xml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6.jpg"/><Relationship Id="rId2" Type="http://schemas.openxmlformats.org/officeDocument/2006/relationships/image" Target="media/image5.jpg"/><Relationship Id="rId1" Type="http://schemas.openxmlformats.org/officeDocument/2006/relationships/image" Target="media/image4.png"/><Relationship Id="rId4" Type="http://schemas.openxmlformats.org/officeDocument/2006/relationships/image" Target="media/image7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athalie\Downloads\2022_AGA-Procuration%20(1).dotm" TargetMode="Externa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theme/theme1.xml><?xml version="1.0" encoding="utf-8"?>
<a:theme xmlns:a="http://schemas.openxmlformats.org/drawingml/2006/main" name="Thème Office">
  <a:themeElements>
    <a:clrScheme name="Bleu 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F47AE8799FFAE47B17208B0029DE541" ma:contentTypeVersion="14" ma:contentTypeDescription="Crée un document." ma:contentTypeScope="" ma:versionID="6ae5480d1fd2dc3bea553785edf6688d">
  <xsd:schema xmlns:xsd="http://www.w3.org/2001/XMLSchema" xmlns:xs="http://www.w3.org/2001/XMLSchema" xmlns:p="http://schemas.microsoft.com/office/2006/metadata/properties" xmlns:ns2="e0a86966-629c-4765-9bf8-01a91ee714c5" xmlns:ns3="81853bca-bb54-4047-b1ab-2f8bdaa5f1d2" targetNamespace="http://schemas.microsoft.com/office/2006/metadata/properties" ma:root="true" ma:fieldsID="a8b73a44a00fe7aa94a8b4206e95f588" ns2:_="" ns3:_="">
    <xsd:import namespace="e0a86966-629c-4765-9bf8-01a91ee714c5"/>
    <xsd:import namespace="81853bca-bb54-4047-b1ab-2f8bdaa5f1d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LengthInSecond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a86966-629c-4765-9bf8-01a91ee714c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Balises d’images" ma:readOnly="false" ma:fieldId="{5cf76f15-5ced-4ddc-b409-7134ff3c332f}" ma:taxonomyMulti="true" ma:sspId="526ceea2-18fb-4c86-adad-e5378797bea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853bca-bb54-4047-b1ab-2f8bdaa5f1d2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904afb2b-0dc8-49d5-84f8-24d4046f6dfc}" ma:internalName="TaxCatchAll" ma:showField="CatchAllData" ma:web="81853bca-bb54-4047-b1ab-2f8bdaa5f1d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0a86966-629c-4765-9bf8-01a91ee714c5">
      <Terms xmlns="http://schemas.microsoft.com/office/infopath/2007/PartnerControls"/>
    </lcf76f155ced4ddcb4097134ff3c332f>
    <TaxCatchAll xmlns="81853bca-bb54-4047-b1ab-2f8bdaa5f1d2" xsi:nil="true"/>
  </documentManagement>
</p:properties>
</file>

<file path=customXml/itemProps1.xml><?xml version="1.0" encoding="utf-8"?>
<ds:datastoreItem xmlns:ds="http://schemas.openxmlformats.org/officeDocument/2006/customXml" ds:itemID="{D757AF7A-CA77-4D29-AE8C-01AC7E4D033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04A922E-4D83-4154-B139-191F1A7FBB2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C569AB5-F017-4745-90FC-8453A9C2C93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0a86966-629c-4765-9bf8-01a91ee714c5"/>
    <ds:schemaRef ds:uri="81853bca-bb54-4047-b1ab-2f8bdaa5f1d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9188A06-2253-4939-A934-D7652568C04A}">
  <ds:schemaRefs>
    <ds:schemaRef ds:uri="http://schemas.microsoft.com/office/2006/metadata/properties"/>
    <ds:schemaRef ds:uri="http://schemas.microsoft.com/office/infopath/2007/PartnerControls"/>
    <ds:schemaRef ds:uri="e0a86966-629c-4765-9bf8-01a91ee714c5"/>
    <ds:schemaRef ds:uri="81853bca-bb54-4047-b1ab-2f8bdaa5f1d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2022_AGA-Procuration (1)</Template>
  <TotalTime>2</TotalTime>
  <Pages>1</Pages>
  <Words>238</Words>
  <Characters>1315</Characters>
  <Application>Microsoft Office Word</Application>
  <DocSecurity>0</DocSecurity>
  <Lines>10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1550</CharactersWithSpaces>
  <SharedDoc>false</SharedDoc>
  <HLinks>
    <vt:vector size="6" baseType="variant">
      <vt:variant>
        <vt:i4>2490370</vt:i4>
      </vt:variant>
      <vt:variant>
        <vt:i4>6</vt:i4>
      </vt:variant>
      <vt:variant>
        <vt:i4>0</vt:i4>
      </vt:variant>
      <vt:variant>
        <vt:i4>5</vt:i4>
      </vt:variant>
      <vt:variant>
        <vt:lpwstr>mailto:kaaikop@live.ca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Nathalie</dc:creator>
  <cp:lastModifiedBy>Nathalie Chevrette</cp:lastModifiedBy>
  <cp:revision>1</cp:revision>
  <cp:lastPrinted>2021-06-17T13:44:00Z</cp:lastPrinted>
  <dcterms:created xsi:type="dcterms:W3CDTF">2022-07-05T13:43:00Z</dcterms:created>
  <dcterms:modified xsi:type="dcterms:W3CDTF">2022-07-05T13:45:00Z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0x010100AF47AE8799FFAE47B17208B0029DE541</vt:lpwstr>
  </property>
  <property fmtid="{D5CDD505-2E9C-101B-9397-08002B2CF9AE}" pid="3" name="MediaServiceImageTags">
    <vt:lpwstr/>
  </property>
</Properties>
</file>