
<file path=[Content_Types].xml><?xml version="1.0" encoding="utf-8"?>
<Types xmlns="http://schemas.openxmlformats.org/package/2006/content-types">
  <Default Extension="bin" ContentType="application/vnd.ms-office.activeX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ms-word.template.macroEnabled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392BB" w14:textId="06A6AAC5" w:rsidR="00890504" w:rsidRPr="005D54F6" w:rsidRDefault="005D54F6" w:rsidP="00FC4879">
      <w:pPr>
        <w:spacing w:after="0"/>
        <w:jc w:val="center"/>
        <w:rPr>
          <w:b/>
          <w:color w:val="002C5A"/>
          <w:sz w:val="24"/>
          <w:szCs w:val="24"/>
        </w:rPr>
        <w:sectPr w:rsidR="00890504" w:rsidRPr="005D54F6" w:rsidSect="00FC4879">
          <w:headerReference w:type="default" r:id="rId8"/>
          <w:footerReference w:type="default" r:id="rId9"/>
          <w:type w:val="continuous"/>
          <w:pgSz w:w="12240" w:h="15840"/>
          <w:pgMar w:top="2269" w:right="1325" w:bottom="1440" w:left="1276" w:header="720" w:footer="720" w:gutter="0"/>
          <w:cols w:space="720"/>
          <w:noEndnote/>
        </w:sectPr>
      </w:pPr>
      <w:r>
        <w:rPr>
          <w:b/>
          <w:color w:val="002C5A"/>
          <w:sz w:val="24"/>
          <w:szCs w:val="24"/>
        </w:rPr>
        <w:t xml:space="preserve">ASSEMBLÉE GÉNÉRALE </w:t>
      </w:r>
      <w:r w:rsidR="00B904CB">
        <w:rPr>
          <w:b/>
          <w:color w:val="002C5A"/>
          <w:sz w:val="24"/>
          <w:szCs w:val="24"/>
        </w:rPr>
        <w:t xml:space="preserve">ANNUELLE </w:t>
      </w:r>
      <w:r>
        <w:rPr>
          <w:b/>
          <w:color w:val="002C5A"/>
          <w:sz w:val="24"/>
          <w:szCs w:val="24"/>
        </w:rPr>
        <w:t>20</w:t>
      </w:r>
      <w:r w:rsidR="00FC4879">
        <w:rPr>
          <w:b/>
          <w:color w:val="002C5A"/>
          <w:sz w:val="24"/>
          <w:szCs w:val="24"/>
        </w:rPr>
        <w:t>20</w:t>
      </w:r>
      <w:r>
        <w:rPr>
          <w:b/>
          <w:color w:val="002C5A"/>
          <w:sz w:val="24"/>
          <w:szCs w:val="24"/>
        </w:rPr>
        <w:t xml:space="preserve"> : </w:t>
      </w:r>
      <w:r w:rsidRPr="00B904CB">
        <w:rPr>
          <w:b/>
          <w:color w:val="002C5A"/>
          <w:sz w:val="24"/>
          <w:szCs w:val="24"/>
        </w:rPr>
        <w:t>MISE</w:t>
      </w:r>
      <w:r>
        <w:rPr>
          <w:b/>
          <w:color w:val="002C5A"/>
          <w:sz w:val="24"/>
          <w:szCs w:val="24"/>
        </w:rPr>
        <w:t xml:space="preserve"> EN CANDIDATUR</w:t>
      </w:r>
      <w:r w:rsidR="00B904CB">
        <w:rPr>
          <w:b/>
          <w:color w:val="002C5A"/>
          <w:sz w:val="24"/>
          <w:szCs w:val="24"/>
        </w:rPr>
        <w:t>E</w:t>
      </w:r>
    </w:p>
    <w:p w14:paraId="2714AFFC" w14:textId="11B79A39" w:rsidR="00890504" w:rsidRPr="00152B6C" w:rsidRDefault="00B904CB" w:rsidP="007B26CD">
      <w:pPr>
        <w:contextualSpacing/>
        <w:jc w:val="center"/>
      </w:pPr>
      <w:r w:rsidRPr="00B904CB">
        <w:rPr>
          <w:rFonts w:cstheme="minorHAnsi"/>
          <w:color w:val="002C5A"/>
          <w:sz w:val="24"/>
          <w:szCs w:val="24"/>
        </w:rPr>
        <w:t xml:space="preserve">(Il est obligatoire d’être membre en règle de SFQ pour être </w:t>
      </w:r>
      <w:r w:rsidR="00EA0A5E">
        <w:rPr>
          <w:rFonts w:cstheme="minorHAnsi"/>
          <w:color w:val="002C5A"/>
          <w:sz w:val="24"/>
          <w:szCs w:val="24"/>
        </w:rPr>
        <w:t>admissible</w:t>
      </w:r>
      <w:r w:rsidRPr="00B904CB">
        <w:rPr>
          <w:rFonts w:cstheme="minorHAnsi"/>
          <w:color w:val="002C5A"/>
          <w:sz w:val="24"/>
          <w:szCs w:val="24"/>
        </w:rPr>
        <w:t>)</w:t>
      </w:r>
    </w:p>
    <w:p w14:paraId="0DE940DA" w14:textId="43CE2A0A" w:rsidR="00D9351C" w:rsidRDefault="00D9351C" w:rsidP="00CD5F6C">
      <w:pPr>
        <w:contextualSpacing/>
        <w:jc w:val="both"/>
        <w:rPr>
          <w:rFonts w:cstheme="minorHAnsi"/>
          <w:b/>
          <w:sz w:val="24"/>
          <w:szCs w:val="24"/>
        </w:rPr>
      </w:pPr>
    </w:p>
    <w:p w14:paraId="16A9070D" w14:textId="3E67BD10" w:rsidR="00D9351C" w:rsidRPr="00CD5F6C" w:rsidRDefault="00D9351C" w:rsidP="00CD5F6C">
      <w:pPr>
        <w:jc w:val="both"/>
        <w:rPr>
          <w:rFonts w:cstheme="minorHAnsi"/>
          <w:b/>
          <w:sz w:val="24"/>
          <w:szCs w:val="24"/>
        </w:rPr>
      </w:pPr>
      <w:r w:rsidRPr="00CD5F6C">
        <w:rPr>
          <w:rFonts w:cstheme="minorHAnsi"/>
          <w:sz w:val="24"/>
          <w:szCs w:val="24"/>
        </w:rPr>
        <w:t>L’élection des membres du conseil d’administration sera faite durant l’AGA. S’il n’y a pas plus de candidats que de postes à combler, les candidats seront élus par acclamation. Sinon, une élection sera tenue</w:t>
      </w:r>
      <w:r w:rsidR="00CD5F6C" w:rsidRPr="00CD5F6C">
        <w:rPr>
          <w:rFonts w:cstheme="minorHAnsi"/>
          <w:sz w:val="24"/>
          <w:szCs w:val="24"/>
        </w:rPr>
        <w:t xml:space="preserve">; chaque </w:t>
      </w:r>
      <w:proofErr w:type="gramStart"/>
      <w:r w:rsidRPr="00CD5F6C">
        <w:rPr>
          <w:rFonts w:cstheme="minorHAnsi"/>
          <w:sz w:val="24"/>
          <w:szCs w:val="24"/>
        </w:rPr>
        <w:t>candidat.e</w:t>
      </w:r>
      <w:proofErr w:type="gramEnd"/>
      <w:r w:rsidRPr="00CD5F6C">
        <w:rPr>
          <w:rFonts w:cstheme="minorHAnsi"/>
          <w:sz w:val="24"/>
          <w:szCs w:val="24"/>
        </w:rPr>
        <w:t xml:space="preserve"> disposer</w:t>
      </w:r>
      <w:r w:rsidR="00CD5F6C" w:rsidRPr="00CD5F6C">
        <w:rPr>
          <w:rFonts w:cstheme="minorHAnsi"/>
          <w:sz w:val="24"/>
          <w:szCs w:val="24"/>
        </w:rPr>
        <w:t>a</w:t>
      </w:r>
      <w:r w:rsidRPr="00CD5F6C">
        <w:rPr>
          <w:rFonts w:cstheme="minorHAnsi"/>
          <w:sz w:val="24"/>
          <w:szCs w:val="24"/>
        </w:rPr>
        <w:t xml:space="preserve"> de 5 minutes pour se présenter.</w:t>
      </w:r>
    </w:p>
    <w:p w14:paraId="03460E46" w14:textId="53DE3021" w:rsidR="00890504" w:rsidRPr="00152B6C" w:rsidRDefault="00B56B74" w:rsidP="00337F3A">
      <w:pPr>
        <w:pStyle w:val="Paragraphedeliste"/>
        <w:numPr>
          <w:ilvl w:val="0"/>
          <w:numId w:val="2"/>
        </w:numPr>
        <w:ind w:left="567" w:hanging="567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Coordonnées</w:t>
      </w:r>
      <w:r w:rsidR="007B26CD">
        <w:rPr>
          <w:rFonts w:cstheme="minorHAnsi"/>
          <w:b/>
          <w:sz w:val="24"/>
          <w:szCs w:val="24"/>
          <w:u w:val="single"/>
        </w:rPr>
        <w:t xml:space="preserve"> et déclaration d’intention de candidature</w:t>
      </w:r>
      <w:r w:rsidR="00890504" w:rsidRPr="00152B6C">
        <w:rPr>
          <w:rFonts w:cstheme="minorHAnsi"/>
          <w:b/>
          <w:sz w:val="24"/>
          <w:szCs w:val="24"/>
        </w:rPr>
        <w:tab/>
      </w:r>
    </w:p>
    <w:p w14:paraId="6F06C1C6" w14:textId="2C7DC58F" w:rsidR="00CD5F6C" w:rsidRPr="00CD5F6C" w:rsidRDefault="00CD5F6C" w:rsidP="00CD5F6C">
      <w:pPr>
        <w:jc w:val="both"/>
        <w:rPr>
          <w:rFonts w:cstheme="minorHAnsi"/>
          <w:sz w:val="24"/>
          <w:szCs w:val="24"/>
        </w:rPr>
      </w:pPr>
      <w:r w:rsidRPr="00CD5F6C">
        <w:rPr>
          <w:rFonts w:cstheme="minorHAnsi"/>
          <w:sz w:val="24"/>
          <w:szCs w:val="24"/>
        </w:rPr>
        <w:t xml:space="preserve">La personne déclarée </w:t>
      </w:r>
      <w:r>
        <w:rPr>
          <w:rFonts w:cstheme="minorHAnsi"/>
          <w:sz w:val="24"/>
          <w:szCs w:val="24"/>
        </w:rPr>
        <w:t>à</w:t>
      </w:r>
      <w:r w:rsidRPr="00CD5F6C">
        <w:rPr>
          <w:rFonts w:cstheme="minorHAnsi"/>
          <w:sz w:val="24"/>
          <w:szCs w:val="24"/>
        </w:rPr>
        <w:t xml:space="preserve"> la présente désire poser sa candidature au poste d’administrateur au sein du conseil d’administration de Ski de fond Québec.</w:t>
      </w:r>
    </w:p>
    <w:p w14:paraId="4DD5EB98" w14:textId="2C4BB25F" w:rsidR="005D54F6" w:rsidRDefault="00B56B74" w:rsidP="00B56B74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Nom complet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0"/>
    </w:p>
    <w:p w14:paraId="5369E7F6" w14:textId="75B89CA1" w:rsidR="00B56B74" w:rsidRDefault="00B56B74" w:rsidP="00B56B74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Adresse complète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1"/>
    </w:p>
    <w:p w14:paraId="465DCE6A" w14:textId="65954630" w:rsidR="00B904CB" w:rsidRDefault="00B904CB" w:rsidP="00B56B74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Club affilié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color w:val="000000"/>
          <w:sz w:val="24"/>
          <w:szCs w:val="24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>
        <w:rPr>
          <w:rFonts w:cstheme="minorHAnsi"/>
          <w:color w:val="000000"/>
          <w:sz w:val="24"/>
          <w:szCs w:val="24"/>
        </w:rPr>
        <w:instrText xml:space="preserve"> FORMTEXT </w:instrText>
      </w:r>
      <w:r>
        <w:rPr>
          <w:rFonts w:cstheme="minorHAnsi"/>
          <w:color w:val="000000"/>
          <w:sz w:val="24"/>
          <w:szCs w:val="24"/>
        </w:rPr>
      </w:r>
      <w:r>
        <w:rPr>
          <w:rFonts w:cstheme="minorHAnsi"/>
          <w:color w:val="000000"/>
          <w:sz w:val="24"/>
          <w:szCs w:val="24"/>
        </w:rPr>
        <w:fldChar w:fldCharType="separate"/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noProof/>
          <w:color w:val="000000"/>
          <w:sz w:val="24"/>
          <w:szCs w:val="24"/>
        </w:rPr>
        <w:t> </w:t>
      </w:r>
      <w:r>
        <w:rPr>
          <w:rFonts w:cstheme="minorHAnsi"/>
          <w:color w:val="000000"/>
          <w:sz w:val="24"/>
          <w:szCs w:val="24"/>
        </w:rPr>
        <w:fldChar w:fldCharType="end"/>
      </w:r>
      <w:bookmarkEnd w:id="2"/>
    </w:p>
    <w:p w14:paraId="5BC13EE3" w14:textId="6AF3C316" w:rsidR="00B904CB" w:rsidRDefault="00D9351C" w:rsidP="00F125EF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Date</w:t>
      </w:r>
      <w:r w:rsidR="00F125EF">
        <w:rPr>
          <w:rFonts w:cstheme="minorHAnsi"/>
          <w:color w:val="000000"/>
          <w:sz w:val="24"/>
          <w:szCs w:val="24"/>
        </w:rPr>
        <w:tab/>
      </w:r>
      <w:r w:rsidR="00F125EF">
        <w:rPr>
          <w:rFonts w:cstheme="minorHAnsi"/>
          <w:color w:val="000000"/>
          <w:sz w:val="24"/>
          <w:szCs w:val="24"/>
        </w:rPr>
        <w:fldChar w:fldCharType="begin">
          <w:ffData>
            <w:name w:val="Texte11"/>
            <w:enabled/>
            <w:calcOnExit w:val="0"/>
            <w:textInput/>
          </w:ffData>
        </w:fldChar>
      </w:r>
      <w:bookmarkStart w:id="3" w:name="Texte11"/>
      <w:r w:rsidR="00F125EF">
        <w:rPr>
          <w:rFonts w:cstheme="minorHAnsi"/>
          <w:color w:val="000000"/>
          <w:sz w:val="24"/>
          <w:szCs w:val="24"/>
        </w:rPr>
        <w:instrText xml:space="preserve"> FORMTEXT </w:instrText>
      </w:r>
      <w:r w:rsidR="00F125EF">
        <w:rPr>
          <w:rFonts w:cstheme="minorHAnsi"/>
          <w:color w:val="000000"/>
          <w:sz w:val="24"/>
          <w:szCs w:val="24"/>
        </w:rPr>
      </w:r>
      <w:r w:rsidR="00F125EF">
        <w:rPr>
          <w:rFonts w:cstheme="minorHAnsi"/>
          <w:color w:val="000000"/>
          <w:sz w:val="24"/>
          <w:szCs w:val="24"/>
        </w:rPr>
        <w:fldChar w:fldCharType="separate"/>
      </w:r>
      <w:r w:rsidR="00F125EF">
        <w:rPr>
          <w:rFonts w:cstheme="minorHAnsi"/>
          <w:noProof/>
          <w:color w:val="000000"/>
          <w:sz w:val="24"/>
          <w:szCs w:val="24"/>
        </w:rPr>
        <w:t> </w:t>
      </w:r>
      <w:r w:rsidR="00F125EF">
        <w:rPr>
          <w:rFonts w:cstheme="minorHAnsi"/>
          <w:noProof/>
          <w:color w:val="000000"/>
          <w:sz w:val="24"/>
          <w:szCs w:val="24"/>
        </w:rPr>
        <w:t> </w:t>
      </w:r>
      <w:r w:rsidR="00F125EF">
        <w:rPr>
          <w:rFonts w:cstheme="minorHAnsi"/>
          <w:noProof/>
          <w:color w:val="000000"/>
          <w:sz w:val="24"/>
          <w:szCs w:val="24"/>
        </w:rPr>
        <w:t> </w:t>
      </w:r>
      <w:r w:rsidR="00F125EF">
        <w:rPr>
          <w:rFonts w:cstheme="minorHAnsi"/>
          <w:noProof/>
          <w:color w:val="000000"/>
          <w:sz w:val="24"/>
          <w:szCs w:val="24"/>
        </w:rPr>
        <w:t> </w:t>
      </w:r>
      <w:r w:rsidR="00F125EF">
        <w:rPr>
          <w:rFonts w:cstheme="minorHAnsi"/>
          <w:noProof/>
          <w:color w:val="000000"/>
          <w:sz w:val="24"/>
          <w:szCs w:val="24"/>
        </w:rPr>
        <w:t> </w:t>
      </w:r>
      <w:r w:rsidR="00F125EF">
        <w:rPr>
          <w:rFonts w:cstheme="minorHAnsi"/>
          <w:color w:val="000000"/>
          <w:sz w:val="24"/>
          <w:szCs w:val="24"/>
        </w:rPr>
        <w:fldChar w:fldCharType="end"/>
      </w:r>
      <w:bookmarkEnd w:id="3"/>
    </w:p>
    <w:p w14:paraId="249023DF" w14:textId="70800095" w:rsidR="00F125EF" w:rsidRDefault="00F125EF" w:rsidP="00F125EF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7A6578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367.5pt;height:18pt" o:ole="">
            <v:imagedata r:id="rId10" o:title=""/>
          </v:shape>
          <w:control r:id="rId11" w:name="TextBox11" w:shapeid="_x0000_i1043"/>
        </w:object>
      </w:r>
    </w:p>
    <w:p w14:paraId="1F9666A1" w14:textId="3495E680" w:rsidR="00B904CB" w:rsidRPr="00152B6C" w:rsidRDefault="00B904CB" w:rsidP="00B904CB">
      <w:pPr>
        <w:pStyle w:val="Paragraphedeliste"/>
        <w:numPr>
          <w:ilvl w:val="0"/>
          <w:numId w:val="2"/>
        </w:numPr>
        <w:ind w:left="567" w:hanging="567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  <w:u w:val="single"/>
        </w:rPr>
        <w:t>Appui à la candidature</w:t>
      </w:r>
      <w:r w:rsidRPr="00152B6C">
        <w:rPr>
          <w:rFonts w:cstheme="minorHAnsi"/>
          <w:b/>
          <w:sz w:val="24"/>
          <w:szCs w:val="24"/>
        </w:rPr>
        <w:tab/>
      </w:r>
    </w:p>
    <w:p w14:paraId="6D19DCF9" w14:textId="31181BCB" w:rsidR="00B904CB" w:rsidRDefault="00B904CB" w:rsidP="00B904CB">
      <w:pPr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La candidature déclarée au</w:t>
      </w:r>
      <w:r w:rsidR="00837C62">
        <w:rPr>
          <w:rFonts w:cstheme="minorHAnsi"/>
          <w:sz w:val="24"/>
          <w:szCs w:val="24"/>
        </w:rPr>
        <w:t>x</w:t>
      </w:r>
      <w:r>
        <w:rPr>
          <w:rFonts w:cstheme="minorHAnsi"/>
          <w:sz w:val="24"/>
          <w:szCs w:val="24"/>
        </w:rPr>
        <w:t xml:space="preserve"> présente</w:t>
      </w:r>
      <w:r w:rsidR="00837C62">
        <w:rPr>
          <w:rFonts w:cstheme="minorHAnsi"/>
          <w:sz w:val="24"/>
          <w:szCs w:val="24"/>
        </w:rPr>
        <w:t>s</w:t>
      </w:r>
      <w:r>
        <w:rPr>
          <w:rFonts w:cstheme="minorHAnsi"/>
          <w:sz w:val="24"/>
          <w:szCs w:val="24"/>
        </w:rPr>
        <w:t xml:space="preserve"> reçoit le soutien d</w:t>
      </w:r>
      <w:r w:rsidR="00F125EF">
        <w:rPr>
          <w:rFonts w:cstheme="minorHAnsi"/>
          <w:sz w:val="24"/>
          <w:szCs w:val="24"/>
        </w:rPr>
        <w:t>es membres suivants (au minimum, un membre corporatif en règle ou 5 membres indépendants en règle)</w:t>
      </w:r>
      <w:r>
        <w:rPr>
          <w:rFonts w:cstheme="minorHAnsi"/>
          <w:sz w:val="24"/>
          <w:szCs w:val="24"/>
        </w:rPr>
        <w:t> :</w:t>
      </w:r>
    </w:p>
    <w:p w14:paraId="5C538ABA" w14:textId="37BEA7B2" w:rsidR="00B904CB" w:rsidRDefault="00B904CB" w:rsidP="00F125EF">
      <w:pPr>
        <w:tabs>
          <w:tab w:val="left" w:pos="3119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Nom </w:t>
      </w:r>
      <w:r w:rsidR="00F125EF">
        <w:rPr>
          <w:rFonts w:cstheme="minorHAnsi"/>
          <w:sz w:val="24"/>
          <w:szCs w:val="24"/>
        </w:rPr>
        <w:t>du membre corporatif 1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4" w:name="Texte4"/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bookmarkEnd w:id="4"/>
    </w:p>
    <w:p w14:paraId="33F0B3F1" w14:textId="726AD56A" w:rsidR="00D9351C" w:rsidRDefault="00F125EF" w:rsidP="00F125EF">
      <w:pPr>
        <w:tabs>
          <w:tab w:val="left" w:pos="3119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représentant 1</w:t>
      </w:r>
      <w:r w:rsidR="00B904CB">
        <w:rPr>
          <w:rFonts w:cstheme="minorHAnsi"/>
          <w:sz w:val="24"/>
          <w:szCs w:val="24"/>
        </w:rPr>
        <w:tab/>
      </w:r>
      <w:r w:rsidR="00B904CB"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 w:rsidR="00B904CB">
        <w:rPr>
          <w:rFonts w:cstheme="minorHAnsi"/>
          <w:sz w:val="24"/>
          <w:szCs w:val="24"/>
        </w:rPr>
        <w:instrText xml:space="preserve"> FORMTEXT </w:instrText>
      </w:r>
      <w:r w:rsidR="00B904CB">
        <w:rPr>
          <w:rFonts w:cstheme="minorHAnsi"/>
          <w:sz w:val="24"/>
          <w:szCs w:val="24"/>
        </w:rPr>
      </w:r>
      <w:r w:rsidR="00B904CB">
        <w:rPr>
          <w:rFonts w:cstheme="minorHAnsi"/>
          <w:sz w:val="24"/>
          <w:szCs w:val="24"/>
        </w:rPr>
        <w:fldChar w:fldCharType="separate"/>
      </w:r>
      <w:r w:rsidR="00B904CB">
        <w:rPr>
          <w:rFonts w:cstheme="minorHAnsi"/>
          <w:noProof/>
          <w:sz w:val="24"/>
          <w:szCs w:val="24"/>
        </w:rPr>
        <w:t> </w:t>
      </w:r>
      <w:r w:rsidR="00B904CB">
        <w:rPr>
          <w:rFonts w:cstheme="minorHAnsi"/>
          <w:noProof/>
          <w:sz w:val="24"/>
          <w:szCs w:val="24"/>
        </w:rPr>
        <w:t> </w:t>
      </w:r>
      <w:r w:rsidR="00B904CB">
        <w:rPr>
          <w:rFonts w:cstheme="minorHAnsi"/>
          <w:noProof/>
          <w:sz w:val="24"/>
          <w:szCs w:val="24"/>
        </w:rPr>
        <w:t> </w:t>
      </w:r>
      <w:r w:rsidR="00B904CB">
        <w:rPr>
          <w:rFonts w:cstheme="minorHAnsi"/>
          <w:noProof/>
          <w:sz w:val="24"/>
          <w:szCs w:val="24"/>
        </w:rPr>
        <w:t> </w:t>
      </w:r>
      <w:r w:rsidR="00B904CB">
        <w:rPr>
          <w:rFonts w:cstheme="minorHAnsi"/>
          <w:noProof/>
          <w:sz w:val="24"/>
          <w:szCs w:val="24"/>
        </w:rPr>
        <w:t> </w:t>
      </w:r>
      <w:r w:rsidR="00B904CB">
        <w:rPr>
          <w:rFonts w:cstheme="minorHAnsi"/>
          <w:sz w:val="24"/>
          <w:szCs w:val="24"/>
        </w:rPr>
        <w:fldChar w:fldCharType="end"/>
      </w:r>
      <w:bookmarkEnd w:id="5"/>
      <w:r w:rsidR="00B904CB" w:rsidRPr="00B904CB">
        <w:rPr>
          <w:rFonts w:cstheme="minorHAnsi"/>
          <w:sz w:val="24"/>
          <w:szCs w:val="24"/>
        </w:rPr>
        <w:t xml:space="preserve"> </w:t>
      </w:r>
    </w:p>
    <w:p w14:paraId="079DB570" w14:textId="1C5FEACF" w:rsidR="00F125EF" w:rsidRDefault="00F125EF" w:rsidP="00F125EF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 1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30249CBC">
          <v:shape id="_x0000_i1045" type="#_x0000_t75" style="width:367.5pt;height:18pt" o:ole="">
            <v:imagedata r:id="rId10" o:title=""/>
          </v:shape>
          <w:control r:id="rId12" w:name="TextBox111" w:shapeid="_x0000_i1045"/>
        </w:object>
      </w:r>
    </w:p>
    <w:p w14:paraId="3E9D9E20" w14:textId="78B1C9F3" w:rsidR="00F125EF" w:rsidRDefault="00F125EF" w:rsidP="00F125EF">
      <w:pPr>
        <w:tabs>
          <w:tab w:val="left" w:pos="3119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membre corporatif 2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</w:p>
    <w:p w14:paraId="3FC81A00" w14:textId="49EC2204" w:rsidR="00F125EF" w:rsidRDefault="00F125EF" w:rsidP="00F125EF">
      <w:pPr>
        <w:tabs>
          <w:tab w:val="left" w:pos="3119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représentant 2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r w:rsidRPr="00B904CB">
        <w:rPr>
          <w:rFonts w:cstheme="minorHAnsi"/>
          <w:sz w:val="24"/>
          <w:szCs w:val="24"/>
        </w:rPr>
        <w:t xml:space="preserve"> </w:t>
      </w:r>
    </w:p>
    <w:p w14:paraId="7A9A4CCF" w14:textId="503F941E" w:rsidR="00F125EF" w:rsidRDefault="00F125EF" w:rsidP="00F125EF">
      <w:pPr>
        <w:tabs>
          <w:tab w:val="left" w:pos="1985"/>
        </w:tabs>
        <w:autoSpaceDE w:val="0"/>
        <w:autoSpaceDN w:val="0"/>
        <w:adjustRightInd w:val="0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 2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50CC09B7">
          <v:shape id="_x0000_i1047" type="#_x0000_t75" style="width:367.5pt;height:18pt" o:ole="">
            <v:imagedata r:id="rId10" o:title=""/>
          </v:shape>
          <w:control r:id="rId13" w:name="TextBox1112" w:shapeid="_x0000_i1047"/>
        </w:object>
      </w:r>
    </w:p>
    <w:p w14:paraId="09C00393" w14:textId="77777777" w:rsidR="00F125EF" w:rsidRDefault="00D9351C" w:rsidP="00CD5F6C">
      <w:pPr>
        <w:tabs>
          <w:tab w:val="left" w:pos="1985"/>
        </w:tabs>
        <w:autoSpaceDE w:val="0"/>
        <w:autoSpaceDN w:val="0"/>
        <w:adjustRightInd w:val="0"/>
        <w:jc w:val="center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OU</w:t>
      </w:r>
      <w:proofErr w:type="gramEnd"/>
    </w:p>
    <w:p w14:paraId="446D2167" w14:textId="0BD7CD4A" w:rsidR="00F125EF" w:rsidRDefault="00F125EF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lastRenderedPageBreak/>
        <w:t>Nom du membre indépendant 1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</w:p>
    <w:p w14:paraId="29A74AD4" w14:textId="0FD6CBD1" w:rsidR="00F125EF" w:rsidRDefault="00F125EF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Adresse complète 1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r w:rsidRPr="00B904CB">
        <w:rPr>
          <w:rFonts w:cstheme="minorHAnsi"/>
          <w:sz w:val="24"/>
          <w:szCs w:val="24"/>
        </w:rPr>
        <w:t xml:space="preserve"> </w:t>
      </w:r>
    </w:p>
    <w:p w14:paraId="11EE7BC3" w14:textId="31F62DB9" w:rsidR="00F125EF" w:rsidRDefault="00F125EF" w:rsidP="00EA0A5E">
      <w:pPr>
        <w:tabs>
          <w:tab w:val="left" w:pos="1985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</w:t>
      </w:r>
      <w:r w:rsidR="00DF06C8">
        <w:rPr>
          <w:rFonts w:cstheme="minorHAnsi"/>
          <w:color w:val="000000"/>
          <w:sz w:val="24"/>
          <w:szCs w:val="24"/>
        </w:rPr>
        <w:t xml:space="preserve"> 1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2655CB83">
          <v:shape id="_x0000_i1049" type="#_x0000_t75" style="width:367.5pt;height:18pt" o:ole="">
            <v:imagedata r:id="rId10" o:title=""/>
          </v:shape>
          <w:control r:id="rId14" w:name="TextBox1111" w:shapeid="_x0000_i1049"/>
        </w:object>
      </w:r>
    </w:p>
    <w:p w14:paraId="11040867" w14:textId="77777777" w:rsidR="00EA0A5E" w:rsidRDefault="00EA0A5E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69E2709C" w14:textId="26972F73" w:rsidR="00F125EF" w:rsidRDefault="00F125EF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membre indépendant 2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</w:p>
    <w:p w14:paraId="2F070616" w14:textId="6DAA8885" w:rsidR="00F125EF" w:rsidRDefault="00F125EF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Adresse complète 2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r w:rsidRPr="00B904CB">
        <w:rPr>
          <w:rFonts w:cstheme="minorHAnsi"/>
          <w:sz w:val="24"/>
          <w:szCs w:val="24"/>
        </w:rPr>
        <w:t xml:space="preserve"> </w:t>
      </w:r>
    </w:p>
    <w:p w14:paraId="3B8145AC" w14:textId="2B3C18D1" w:rsidR="00F125EF" w:rsidRDefault="00F125EF" w:rsidP="00EA0A5E">
      <w:pPr>
        <w:tabs>
          <w:tab w:val="left" w:pos="1985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</w:t>
      </w:r>
      <w:r w:rsidR="00DF06C8">
        <w:rPr>
          <w:rFonts w:cstheme="minorHAnsi"/>
          <w:color w:val="000000"/>
          <w:sz w:val="24"/>
          <w:szCs w:val="24"/>
        </w:rPr>
        <w:t xml:space="preserve"> 2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3CDC48D2">
          <v:shape id="_x0000_i1051" type="#_x0000_t75" style="width:367.5pt;height:18pt" o:ole="">
            <v:imagedata r:id="rId10" o:title=""/>
          </v:shape>
          <w:control r:id="rId15" w:name="TextBox11111" w:shapeid="_x0000_i1051"/>
        </w:object>
      </w:r>
    </w:p>
    <w:p w14:paraId="73DC5820" w14:textId="77777777" w:rsidR="00EA0A5E" w:rsidRDefault="00EA0A5E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41581E6A" w14:textId="4BA42997" w:rsidR="00F125EF" w:rsidRDefault="00F125EF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membre indépendant 3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</w:p>
    <w:p w14:paraId="6C938DAA" w14:textId="70D07600" w:rsidR="00F125EF" w:rsidRDefault="00F125EF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Adresse complète 3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r w:rsidRPr="00B904CB">
        <w:rPr>
          <w:rFonts w:cstheme="minorHAnsi"/>
          <w:sz w:val="24"/>
          <w:szCs w:val="24"/>
        </w:rPr>
        <w:t xml:space="preserve"> </w:t>
      </w:r>
    </w:p>
    <w:p w14:paraId="73AEA5B2" w14:textId="493D6148" w:rsidR="00F125EF" w:rsidRDefault="00F125EF" w:rsidP="00EA0A5E">
      <w:pPr>
        <w:tabs>
          <w:tab w:val="left" w:pos="1985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</w:t>
      </w:r>
      <w:r w:rsidR="00DF06C8">
        <w:rPr>
          <w:rFonts w:cstheme="minorHAnsi"/>
          <w:color w:val="000000"/>
          <w:sz w:val="24"/>
          <w:szCs w:val="24"/>
        </w:rPr>
        <w:t xml:space="preserve"> 3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7AE86ADA">
          <v:shape id="_x0000_i1053" type="#_x0000_t75" style="width:367.5pt;height:18pt" o:ole="">
            <v:imagedata r:id="rId10" o:title=""/>
          </v:shape>
          <w:control r:id="rId16" w:name="TextBox11112" w:shapeid="_x0000_i1053"/>
        </w:object>
      </w:r>
    </w:p>
    <w:p w14:paraId="42122D5F" w14:textId="77777777" w:rsidR="00EA0A5E" w:rsidRDefault="00EA0A5E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7A37F969" w14:textId="6FAC5A54" w:rsidR="00F125EF" w:rsidRDefault="00F125EF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membre indépendant</w:t>
      </w:r>
      <w:r w:rsidR="00DF06C8">
        <w:rPr>
          <w:rFonts w:cstheme="minorHAnsi"/>
          <w:sz w:val="24"/>
          <w:szCs w:val="24"/>
        </w:rPr>
        <w:t xml:space="preserve"> 4</w:t>
      </w:r>
      <w:r w:rsidR="00DF06C8"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</w:p>
    <w:p w14:paraId="506818EB" w14:textId="067A7AA4" w:rsidR="00F125EF" w:rsidRDefault="00F125EF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Adresse complète</w:t>
      </w:r>
      <w:r w:rsidR="00DF06C8">
        <w:rPr>
          <w:rFonts w:cstheme="minorHAnsi"/>
          <w:sz w:val="24"/>
          <w:szCs w:val="24"/>
        </w:rPr>
        <w:t xml:space="preserve"> 4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r w:rsidRPr="00B904CB">
        <w:rPr>
          <w:rFonts w:cstheme="minorHAnsi"/>
          <w:sz w:val="24"/>
          <w:szCs w:val="24"/>
        </w:rPr>
        <w:t xml:space="preserve"> </w:t>
      </w:r>
    </w:p>
    <w:p w14:paraId="4490DF3D" w14:textId="7A1B9BDE" w:rsidR="00F125EF" w:rsidRDefault="00F125EF" w:rsidP="00EA0A5E">
      <w:pPr>
        <w:tabs>
          <w:tab w:val="left" w:pos="1985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</w:t>
      </w:r>
      <w:r w:rsidR="00DF06C8">
        <w:rPr>
          <w:rFonts w:cstheme="minorHAnsi"/>
          <w:color w:val="000000"/>
          <w:sz w:val="24"/>
          <w:szCs w:val="24"/>
        </w:rPr>
        <w:t xml:space="preserve"> 4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692CE41C">
          <v:shape id="_x0000_i1055" type="#_x0000_t75" style="width:367.5pt;height:18pt" o:ole="">
            <v:imagedata r:id="rId10" o:title=""/>
          </v:shape>
          <w:control r:id="rId17" w:name="TextBox11113" w:shapeid="_x0000_i1055"/>
        </w:object>
      </w:r>
    </w:p>
    <w:p w14:paraId="76802FA6" w14:textId="77777777" w:rsidR="00EA0A5E" w:rsidRDefault="00EA0A5E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0B2F5A1F" w14:textId="6E34B13C" w:rsidR="00F125EF" w:rsidRDefault="00F125EF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membre indépendant</w:t>
      </w:r>
      <w:r w:rsidR="00DF06C8">
        <w:rPr>
          <w:rFonts w:cstheme="minorHAnsi"/>
          <w:sz w:val="24"/>
          <w:szCs w:val="24"/>
        </w:rPr>
        <w:t xml:space="preserve"> 5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</w:p>
    <w:p w14:paraId="32A1183A" w14:textId="08EC596D" w:rsidR="00F125EF" w:rsidRDefault="00F125EF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Adresse complète</w:t>
      </w:r>
      <w:r w:rsidR="00DF06C8">
        <w:rPr>
          <w:rFonts w:cstheme="minorHAnsi"/>
          <w:sz w:val="24"/>
          <w:szCs w:val="24"/>
        </w:rPr>
        <w:t xml:space="preserve"> 5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r w:rsidRPr="00B904CB">
        <w:rPr>
          <w:rFonts w:cstheme="minorHAnsi"/>
          <w:sz w:val="24"/>
          <w:szCs w:val="24"/>
        </w:rPr>
        <w:t xml:space="preserve"> </w:t>
      </w:r>
    </w:p>
    <w:p w14:paraId="692B2F0D" w14:textId="0379BC5D" w:rsidR="00F125EF" w:rsidRDefault="00F125EF" w:rsidP="00EA0A5E">
      <w:pPr>
        <w:tabs>
          <w:tab w:val="left" w:pos="1985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</w:t>
      </w:r>
      <w:r w:rsidR="00DF06C8">
        <w:rPr>
          <w:rFonts w:cstheme="minorHAnsi"/>
          <w:color w:val="000000"/>
          <w:sz w:val="24"/>
          <w:szCs w:val="24"/>
        </w:rPr>
        <w:t xml:space="preserve"> 5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6C581BCC">
          <v:shape id="_x0000_i1057" type="#_x0000_t75" style="width:367.5pt;height:18pt" o:ole="">
            <v:imagedata r:id="rId10" o:title=""/>
          </v:shape>
          <w:control r:id="rId18" w:name="TextBox11114" w:shapeid="_x0000_i1057"/>
        </w:object>
      </w:r>
    </w:p>
    <w:p w14:paraId="0D21C00E" w14:textId="77777777" w:rsidR="00EA0A5E" w:rsidRDefault="00EA0A5E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contextualSpacing/>
        <w:jc w:val="both"/>
        <w:rPr>
          <w:rFonts w:cstheme="minorHAnsi"/>
          <w:sz w:val="24"/>
          <w:szCs w:val="24"/>
        </w:rPr>
      </w:pPr>
    </w:p>
    <w:p w14:paraId="1B0E75A9" w14:textId="19F5FE19" w:rsidR="00DF06C8" w:rsidRDefault="00DF06C8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Nom du membre indépendant 6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4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</w:p>
    <w:p w14:paraId="14C499B5" w14:textId="0CA486F1" w:rsidR="00DF06C8" w:rsidRDefault="00DF06C8" w:rsidP="00EA0A5E">
      <w:pPr>
        <w:tabs>
          <w:tab w:val="left" w:pos="3402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Adresse complète 6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fldChar w:fldCharType="begin">
          <w:ffData>
            <w:name w:val="Texte6"/>
            <w:enabled/>
            <w:calcOnExit w:val="0"/>
            <w:textInput/>
          </w:ffData>
        </w:fldChar>
      </w:r>
      <w:r>
        <w:rPr>
          <w:rFonts w:cstheme="minorHAnsi"/>
          <w:sz w:val="24"/>
          <w:szCs w:val="24"/>
        </w:rPr>
        <w:instrText xml:space="preserve"> FORMTEXT </w:instrText>
      </w:r>
      <w:r>
        <w:rPr>
          <w:rFonts w:cstheme="minorHAnsi"/>
          <w:sz w:val="24"/>
          <w:szCs w:val="24"/>
        </w:rPr>
      </w:r>
      <w:r>
        <w:rPr>
          <w:rFonts w:cstheme="minorHAnsi"/>
          <w:sz w:val="24"/>
          <w:szCs w:val="24"/>
        </w:rPr>
        <w:fldChar w:fldCharType="separate"/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noProof/>
          <w:sz w:val="24"/>
          <w:szCs w:val="24"/>
        </w:rPr>
        <w:t> </w:t>
      </w:r>
      <w:r>
        <w:rPr>
          <w:rFonts w:cstheme="minorHAnsi"/>
          <w:sz w:val="24"/>
          <w:szCs w:val="24"/>
        </w:rPr>
        <w:fldChar w:fldCharType="end"/>
      </w:r>
      <w:r w:rsidRPr="00B904CB">
        <w:rPr>
          <w:rFonts w:cstheme="minorHAnsi"/>
          <w:sz w:val="24"/>
          <w:szCs w:val="24"/>
        </w:rPr>
        <w:t xml:space="preserve"> </w:t>
      </w:r>
    </w:p>
    <w:p w14:paraId="554968E7" w14:textId="2122C9AB" w:rsidR="00DF06C8" w:rsidRDefault="00DF06C8" w:rsidP="00EA0A5E">
      <w:pPr>
        <w:tabs>
          <w:tab w:val="left" w:pos="1985"/>
        </w:tabs>
        <w:autoSpaceDE w:val="0"/>
        <w:autoSpaceDN w:val="0"/>
        <w:adjustRightInd w:val="0"/>
        <w:spacing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Signature 6</w:t>
      </w:r>
      <w:r>
        <w:rPr>
          <w:rFonts w:cstheme="minorHAnsi"/>
          <w:color w:val="000000"/>
          <w:sz w:val="24"/>
          <w:szCs w:val="24"/>
        </w:rPr>
        <w:tab/>
      </w:r>
      <w:r>
        <w:rPr>
          <w:rFonts w:cstheme="minorHAnsi"/>
          <w:sz w:val="24"/>
          <w:szCs w:val="24"/>
        </w:rPr>
        <w:object w:dxaOrig="225" w:dyaOrig="225" w14:anchorId="44981FF3">
          <v:shape id="_x0000_i1059" type="#_x0000_t75" style="width:367.5pt;height:18pt" o:ole="">
            <v:imagedata r:id="rId10" o:title=""/>
          </v:shape>
          <w:control r:id="rId19" w:name="TextBox111141" w:shapeid="_x0000_i1059"/>
        </w:object>
      </w:r>
    </w:p>
    <w:p w14:paraId="6302DBB4" w14:textId="6614376D" w:rsidR="00EA0A5E" w:rsidRDefault="00DF06C8" w:rsidP="00EA0A5E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both"/>
        <w:rPr>
          <w:rFonts w:cstheme="minorHAnsi"/>
          <w:color w:val="002C5A"/>
        </w:rPr>
      </w:pPr>
      <w:r>
        <w:rPr>
          <w:rFonts w:cstheme="minorHAnsi"/>
          <w:color w:val="002C5A"/>
        </w:rPr>
        <w:t xml:space="preserve">Le formulaire dûment complété doit être transmis au </w:t>
      </w:r>
      <w:hyperlink r:id="rId20" w:history="1">
        <w:r w:rsidRPr="00EA0A5E">
          <w:rPr>
            <w:rStyle w:val="Lienhypertexte"/>
            <w:rFonts w:cstheme="minorHAnsi"/>
          </w:rPr>
          <w:t>directeur général</w:t>
        </w:r>
      </w:hyperlink>
      <w:r>
        <w:rPr>
          <w:rFonts w:cstheme="minorHAnsi"/>
          <w:color w:val="002C5A"/>
        </w:rPr>
        <w:t xml:space="preserve"> </w:t>
      </w:r>
      <w:r w:rsidRPr="00DF06C8">
        <w:rPr>
          <w:rFonts w:cstheme="minorHAnsi"/>
          <w:b/>
          <w:bCs/>
          <w:color w:val="002C5A"/>
        </w:rPr>
        <w:t>au plus tard le vendredi 21 août 2020</w:t>
      </w:r>
      <w:r>
        <w:rPr>
          <w:rFonts w:cstheme="minorHAnsi"/>
          <w:color w:val="002C5A"/>
        </w:rPr>
        <w:t xml:space="preserve">.En cas d’irrégularité </w:t>
      </w:r>
      <w:r w:rsidR="00E40DFB">
        <w:rPr>
          <w:rFonts w:cstheme="minorHAnsi"/>
          <w:color w:val="002C5A"/>
        </w:rPr>
        <w:t xml:space="preserve">au formulaire </w:t>
      </w:r>
      <w:r>
        <w:rPr>
          <w:rFonts w:cstheme="minorHAnsi"/>
          <w:color w:val="002C5A"/>
        </w:rPr>
        <w:t>soumi</w:t>
      </w:r>
      <w:r w:rsidR="00E40DFB">
        <w:rPr>
          <w:rFonts w:cstheme="minorHAnsi"/>
          <w:color w:val="002C5A"/>
        </w:rPr>
        <w:t>s</w:t>
      </w:r>
      <w:r>
        <w:rPr>
          <w:rFonts w:cstheme="minorHAnsi"/>
          <w:color w:val="002C5A"/>
        </w:rPr>
        <w:t>, Ski de fond Québec contactera l</w:t>
      </w:r>
      <w:r w:rsidR="00CD5F6C">
        <w:rPr>
          <w:rFonts w:cstheme="minorHAnsi"/>
          <w:color w:val="002C5A"/>
        </w:rPr>
        <w:t>a</w:t>
      </w:r>
      <w:r w:rsidR="00E40DFB">
        <w:rPr>
          <w:rFonts w:cstheme="minorHAnsi"/>
          <w:color w:val="002C5A"/>
        </w:rPr>
        <w:t xml:space="preserve"> personne au point</w:t>
      </w:r>
      <w:r>
        <w:rPr>
          <w:rFonts w:cstheme="minorHAnsi"/>
          <w:color w:val="002C5A"/>
        </w:rPr>
        <w:t xml:space="preserve"> </w:t>
      </w:r>
      <w:r w:rsidR="00E40DFB">
        <w:rPr>
          <w:rFonts w:cstheme="minorHAnsi"/>
          <w:color w:val="002C5A"/>
        </w:rPr>
        <w:t xml:space="preserve">1 </w:t>
      </w:r>
      <w:r>
        <w:rPr>
          <w:rFonts w:cstheme="minorHAnsi"/>
          <w:color w:val="002C5A"/>
        </w:rPr>
        <w:t>dans les meilleurs délais.</w:t>
      </w:r>
      <w:r w:rsidR="00EA0A5E">
        <w:rPr>
          <w:rFonts w:cstheme="minorHAnsi"/>
          <w:color w:val="002C5A"/>
        </w:rPr>
        <w:t xml:space="preserve"> </w:t>
      </w:r>
    </w:p>
    <w:p w14:paraId="57AC127E" w14:textId="700DF87E" w:rsidR="007B26CD" w:rsidRPr="000B1E0C" w:rsidRDefault="00EA0A5E" w:rsidP="00EA0A5E">
      <w:pPr>
        <w:tabs>
          <w:tab w:val="left" w:pos="1134"/>
          <w:tab w:val="left" w:pos="4820"/>
          <w:tab w:val="left" w:pos="5954"/>
        </w:tabs>
        <w:autoSpaceDE w:val="0"/>
        <w:autoSpaceDN w:val="0"/>
        <w:adjustRightInd w:val="0"/>
        <w:jc w:val="center"/>
        <w:rPr>
          <w:rFonts w:cstheme="minorHAnsi"/>
          <w:color w:val="002C5A"/>
        </w:rPr>
      </w:pPr>
      <w:r>
        <w:rPr>
          <w:rFonts w:cstheme="minorHAnsi"/>
          <w:color w:val="002C5A"/>
        </w:rPr>
        <w:t xml:space="preserve">Consulter au besoin les </w:t>
      </w:r>
      <w:hyperlink r:id="rId21" w:history="1">
        <w:r w:rsidRPr="00EA0A5E">
          <w:rPr>
            <w:rStyle w:val="Lienhypertexte"/>
            <w:rFonts w:cstheme="minorHAnsi"/>
          </w:rPr>
          <w:t>règlements généraux</w:t>
        </w:r>
      </w:hyperlink>
      <w:r>
        <w:rPr>
          <w:rFonts w:cstheme="minorHAnsi"/>
          <w:color w:val="002C5A"/>
        </w:rPr>
        <w:t xml:space="preserve"> de ski de fond Québec.</w:t>
      </w:r>
    </w:p>
    <w:sectPr w:rsidR="007B26CD" w:rsidRPr="000B1E0C" w:rsidSect="00187712">
      <w:headerReference w:type="default" r:id="rId22"/>
      <w:footerReference w:type="default" r:id="rId23"/>
      <w:headerReference w:type="first" r:id="rId24"/>
      <w:footerReference w:type="first" r:id="rId25"/>
      <w:type w:val="continuous"/>
      <w:pgSz w:w="12240" w:h="15840"/>
      <w:pgMar w:top="1702" w:right="1418" w:bottom="1559" w:left="1418" w:header="45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7A9E38C" w14:textId="77777777" w:rsidR="00CD5F6C" w:rsidRDefault="00CD5F6C" w:rsidP="00D81515">
      <w:pPr>
        <w:spacing w:after="0" w:line="240" w:lineRule="auto"/>
      </w:pPr>
      <w:r>
        <w:separator/>
      </w:r>
    </w:p>
  </w:endnote>
  <w:endnote w:type="continuationSeparator" w:id="0">
    <w:p w14:paraId="2FD19F6B" w14:textId="77777777" w:rsidR="00CD5F6C" w:rsidRDefault="00CD5F6C" w:rsidP="00D815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ony Sketch EF">
    <w:panose1 w:val="020B0603020104020203"/>
    <w:charset w:val="00"/>
    <w:family w:val="swiss"/>
    <w:pitch w:val="variable"/>
    <w:sig w:usb0="A0002AFF" w:usb1="D00078FB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81485403"/>
      <w:docPartObj>
        <w:docPartGallery w:val="Page Numbers (Bottom of Page)"/>
        <w:docPartUnique/>
      </w:docPartObj>
    </w:sdtPr>
    <w:sdtEndPr/>
    <w:sdtContent>
      <w:sdt>
        <w:sdtPr>
          <w:rPr>
            <w:smallCaps/>
          </w:rPr>
          <w:id w:val="-851339521"/>
          <w:docPartObj>
            <w:docPartGallery w:val="Page Numbers (Bottom of Page)"/>
            <w:docPartUnique/>
          </w:docPartObj>
        </w:sdtPr>
        <w:sdtEndPr>
          <w:rPr>
            <w:smallCaps w:val="0"/>
          </w:rPr>
        </w:sdtEndPr>
        <w:sdtContent>
          <w:p w14:paraId="7F752C7E" w14:textId="77777777" w:rsidR="00CD5F6C" w:rsidRPr="00FE61CC" w:rsidRDefault="00CD5F6C" w:rsidP="00D9351C">
            <w:pPr>
              <w:pStyle w:val="Pieddepage"/>
              <w:tabs>
                <w:tab w:val="clear" w:pos="4320"/>
                <w:tab w:val="clear" w:pos="8640"/>
                <w:tab w:val="left" w:pos="4395"/>
                <w:tab w:val="right" w:pos="9356"/>
              </w:tabs>
              <w:jc w:val="center"/>
            </w:pPr>
            <w:r w:rsidRPr="0072769A">
              <w:rPr>
                <w:rFonts w:cs="Arial"/>
                <w:smallCaps/>
                <w:noProof/>
                <w:color w:val="003264"/>
              </w:rPr>
              <w:drawing>
                <wp:anchor distT="0" distB="0" distL="114300" distR="114300" simplePos="0" relativeHeight="251680768" behindDoc="1" locked="0" layoutInCell="1" allowOverlap="1" wp14:anchorId="41E3A527" wp14:editId="4D7A5C24">
                  <wp:simplePos x="0" y="0"/>
                  <wp:positionH relativeFrom="page">
                    <wp:posOffset>301625</wp:posOffset>
                  </wp:positionH>
                  <wp:positionV relativeFrom="paragraph">
                    <wp:posOffset>-52070</wp:posOffset>
                  </wp:positionV>
                  <wp:extent cx="450900" cy="540000"/>
                  <wp:effectExtent l="0" t="0" r="6350" b="0"/>
                  <wp:wrapNone/>
                  <wp:docPr id="59" name="Image 59" descr="Une image contenant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ndeur vert.png"/>
                          <pic:cNvPicPr/>
                        </pic:nvPicPr>
                        <pic:blipFill>
                          <a:blip r:embed="rId1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artisticPlasticWrap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2DC1">
              <w:rPr>
                <w:rFonts w:cs="Arial"/>
                <w:color w:val="002C5A"/>
              </w:rPr>
              <w:t>#19-200 rue Principale Saint-Sauveur J0R 1R0</w:t>
            </w:r>
            <w:r>
              <w:rPr>
                <w:rFonts w:cs="Arial"/>
                <w:color w:val="002C5A"/>
              </w:rPr>
              <w:tab/>
            </w:r>
            <w:r w:rsidRPr="000F2DC1">
              <w:rPr>
                <w:rFonts w:cs="Arial"/>
                <w:color w:val="002C5A"/>
                <w:spacing w:val="30"/>
              </w:rPr>
              <w:t>450.744.0858</w:t>
            </w:r>
            <w:r w:rsidRPr="000F2DC1">
              <w:rPr>
                <w:rFonts w:cs="Arial"/>
                <w:color w:val="002C5A"/>
                <w:spacing w:val="30"/>
              </w:rPr>
              <w:tab/>
              <w:t>SKIDEFONDQUEBEC.CA</w:t>
            </w:r>
          </w:p>
        </w:sdtContent>
      </w:sdt>
      <w:p w14:paraId="0D4F523E" w14:textId="355538F1" w:rsidR="00CD5F6C" w:rsidRPr="00D9351C" w:rsidRDefault="00CD5F6C" w:rsidP="00D9351C">
        <w:pPr>
          <w:pStyle w:val="Pieddepage"/>
          <w:tabs>
            <w:tab w:val="clear" w:pos="4320"/>
            <w:tab w:val="clear" w:pos="8640"/>
            <w:tab w:val="right" w:pos="9356"/>
          </w:tabs>
          <w:jc w:val="center"/>
          <w:rPr>
            <w:rFonts w:cs="Arial"/>
            <w:color w:val="002C5A"/>
            <w:spacing w:val="30"/>
            <w:sz w:val="16"/>
            <w:szCs w:val="16"/>
          </w:rPr>
        </w:pPr>
        <w:r>
          <w:rPr>
            <w:rFonts w:ascii="Sony Sketch EF" w:hAnsi="Sony Sketch EF" w:cs="Sony Sketch EF"/>
            <w:smallCaps/>
            <w:color w:val="808080" w:themeColor="background1" w:themeShade="80"/>
            <w:spacing w:val="20"/>
          </w:rPr>
          <w:t xml:space="preserve">pour tous les fondeurs : initiation, </w:t>
        </w:r>
        <w:r w:rsidRPr="00D3320D">
          <w:rPr>
            <w:rFonts w:ascii="Sony Sketch EF" w:hAnsi="Sony Sketch EF" w:cs="Sony Sketch EF"/>
            <w:smallCaps/>
            <w:color w:val="808080" w:themeColor="background1" w:themeShade="80"/>
            <w:spacing w:val="20"/>
          </w:rPr>
          <w:t>récréation, compétition et haute performance</w:t>
        </w:r>
      </w:p>
      <w:p w14:paraId="6B30C4E7" w14:textId="509F3244" w:rsidR="00CD5F6C" w:rsidRPr="00B05BFF" w:rsidRDefault="003C7BEC" w:rsidP="00B05BFF">
        <w:pPr>
          <w:pStyle w:val="Pieddepage"/>
          <w:tabs>
            <w:tab w:val="clear" w:pos="4320"/>
            <w:tab w:val="clear" w:pos="8640"/>
            <w:tab w:val="left" w:pos="6096"/>
            <w:tab w:val="right" w:pos="9639"/>
          </w:tabs>
          <w:spacing w:before="0"/>
          <w:jc w:val="both"/>
          <w:rPr>
            <w:color w:val="96C80F"/>
            <w:u w:val="single"/>
          </w:rPr>
        </w:pP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569968446"/>
      <w:docPartObj>
        <w:docPartGallery w:val="Page Numbers (Bottom of Page)"/>
        <w:docPartUnique/>
      </w:docPartObj>
    </w:sdtPr>
    <w:sdtEndPr/>
    <w:sdtContent>
      <w:sdt>
        <w:sdtPr>
          <w:rPr>
            <w:smallCaps/>
          </w:rPr>
          <w:id w:val="-1731524472"/>
          <w:docPartObj>
            <w:docPartGallery w:val="Page Numbers (Bottom of Page)"/>
            <w:docPartUnique/>
          </w:docPartObj>
        </w:sdtPr>
        <w:sdtEndPr>
          <w:rPr>
            <w:smallCaps w:val="0"/>
          </w:rPr>
        </w:sdtEndPr>
        <w:sdtContent>
          <w:p w14:paraId="4608A536" w14:textId="77777777" w:rsidR="00CD5F6C" w:rsidRPr="00FE61CC" w:rsidRDefault="00CD5F6C" w:rsidP="00DF06C8">
            <w:pPr>
              <w:pStyle w:val="Pieddepage"/>
              <w:tabs>
                <w:tab w:val="clear" w:pos="4320"/>
                <w:tab w:val="clear" w:pos="8640"/>
                <w:tab w:val="left" w:pos="4395"/>
                <w:tab w:val="right" w:pos="9356"/>
              </w:tabs>
              <w:jc w:val="center"/>
            </w:pPr>
            <w:r w:rsidRPr="0072769A">
              <w:rPr>
                <w:rFonts w:cs="Arial"/>
                <w:smallCaps/>
                <w:noProof/>
                <w:color w:val="003264"/>
              </w:rPr>
              <w:drawing>
                <wp:anchor distT="0" distB="0" distL="114300" distR="114300" simplePos="0" relativeHeight="251682816" behindDoc="1" locked="0" layoutInCell="1" allowOverlap="1" wp14:anchorId="3DF78F77" wp14:editId="5D479CE6">
                  <wp:simplePos x="0" y="0"/>
                  <wp:positionH relativeFrom="page">
                    <wp:posOffset>301625</wp:posOffset>
                  </wp:positionH>
                  <wp:positionV relativeFrom="paragraph">
                    <wp:posOffset>-52070</wp:posOffset>
                  </wp:positionV>
                  <wp:extent cx="450900" cy="540000"/>
                  <wp:effectExtent l="0" t="0" r="6350" b="0"/>
                  <wp:wrapNone/>
                  <wp:docPr id="15" name="Image 15" descr="Une image contenant objet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ndeur vert.png"/>
                          <pic:cNvPicPr/>
                        </pic:nvPicPr>
                        <pic:blipFill>
                          <a:blip r:embed="rId1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">
                                    <a14:imgEffect>
                                      <a14:artisticPlasticWrap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F2DC1">
              <w:rPr>
                <w:rFonts w:cs="Arial"/>
                <w:color w:val="002C5A"/>
              </w:rPr>
              <w:t>#19-200 rue Principale Saint-Sauveur J0R 1R0</w:t>
            </w:r>
            <w:r>
              <w:rPr>
                <w:rFonts w:cs="Arial"/>
                <w:color w:val="002C5A"/>
              </w:rPr>
              <w:tab/>
            </w:r>
            <w:r w:rsidRPr="000F2DC1">
              <w:rPr>
                <w:rFonts w:cs="Arial"/>
                <w:color w:val="002C5A"/>
                <w:spacing w:val="30"/>
              </w:rPr>
              <w:t>450.744.0858</w:t>
            </w:r>
            <w:r w:rsidRPr="000F2DC1">
              <w:rPr>
                <w:rFonts w:cs="Arial"/>
                <w:color w:val="002C5A"/>
                <w:spacing w:val="30"/>
              </w:rPr>
              <w:tab/>
              <w:t>SKIDEFONDQUEBEC.CA</w:t>
            </w:r>
          </w:p>
        </w:sdtContent>
      </w:sdt>
      <w:p w14:paraId="54B6F317" w14:textId="77777777" w:rsidR="00CD5F6C" w:rsidRPr="00D9351C" w:rsidRDefault="00CD5F6C" w:rsidP="00DF06C8">
        <w:pPr>
          <w:pStyle w:val="Pieddepage"/>
          <w:tabs>
            <w:tab w:val="clear" w:pos="4320"/>
            <w:tab w:val="clear" w:pos="8640"/>
            <w:tab w:val="right" w:pos="9356"/>
          </w:tabs>
          <w:jc w:val="center"/>
          <w:rPr>
            <w:rFonts w:cs="Arial"/>
            <w:color w:val="002C5A"/>
            <w:spacing w:val="30"/>
            <w:sz w:val="16"/>
            <w:szCs w:val="16"/>
          </w:rPr>
        </w:pPr>
        <w:r>
          <w:rPr>
            <w:rFonts w:ascii="Sony Sketch EF" w:hAnsi="Sony Sketch EF" w:cs="Sony Sketch EF"/>
            <w:smallCaps/>
            <w:color w:val="808080" w:themeColor="background1" w:themeShade="80"/>
            <w:spacing w:val="20"/>
          </w:rPr>
          <w:t xml:space="preserve">pour tous les fondeurs : initiation, </w:t>
        </w:r>
        <w:r w:rsidRPr="00D3320D">
          <w:rPr>
            <w:rFonts w:ascii="Sony Sketch EF" w:hAnsi="Sony Sketch EF" w:cs="Sony Sketch EF"/>
            <w:smallCaps/>
            <w:color w:val="808080" w:themeColor="background1" w:themeShade="80"/>
            <w:spacing w:val="20"/>
          </w:rPr>
          <w:t>récréation, compétition et haute performance</w:t>
        </w:r>
      </w:p>
      <w:p w14:paraId="092E922B" w14:textId="1F5B0723" w:rsidR="00CD5F6C" w:rsidRPr="00DF06C8" w:rsidRDefault="003C7BEC" w:rsidP="00DF06C8">
        <w:pPr>
          <w:pStyle w:val="Pieddepage"/>
          <w:tabs>
            <w:tab w:val="clear" w:pos="4320"/>
            <w:tab w:val="clear" w:pos="8640"/>
            <w:tab w:val="left" w:pos="6096"/>
            <w:tab w:val="right" w:pos="9639"/>
          </w:tabs>
          <w:spacing w:before="0"/>
          <w:jc w:val="both"/>
          <w:rPr>
            <w:color w:val="96C80F"/>
            <w:u w:val="single"/>
          </w:rPr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F65E46" w14:textId="711B5A6E" w:rsidR="00CD5F6C" w:rsidRPr="003748C2" w:rsidRDefault="00CD5F6C" w:rsidP="00B7460B">
    <w:pPr>
      <w:pStyle w:val="Pieddepage"/>
      <w:tabs>
        <w:tab w:val="clear" w:pos="4320"/>
        <w:tab w:val="clear" w:pos="8640"/>
        <w:tab w:val="right" w:pos="9356"/>
      </w:tabs>
      <w:jc w:val="both"/>
      <w:rPr>
        <w:rFonts w:cs="Arial"/>
        <w:color w:val="002C5A"/>
        <w:spacing w:val="25"/>
        <w:sz w:val="16"/>
        <w:szCs w:val="16"/>
      </w:rPr>
    </w:pPr>
    <w:r w:rsidRPr="001C3AA6">
      <w:rPr>
        <w:rFonts w:cs="Arial"/>
        <w:b/>
        <w:color w:val="002C5A"/>
        <w:spacing w:val="20"/>
      </w:rPr>
      <w:t>SKI DE FOND QUÉBEC</w:t>
    </w:r>
    <w:r w:rsidRPr="00202210">
      <w:rPr>
        <w:rFonts w:cs="Arial"/>
        <w:b/>
        <w:color w:val="003264"/>
        <w:sz w:val="16"/>
        <w:szCs w:val="16"/>
      </w:rPr>
      <w:tab/>
    </w:r>
    <w:r w:rsidRPr="003748C2">
      <w:rPr>
        <w:rFonts w:cs="Arial"/>
        <w:b/>
        <w:color w:val="002C5A"/>
        <w:spacing w:val="25"/>
      </w:rPr>
      <w:t>skidefondquebec.ca</w:t>
    </w:r>
  </w:p>
  <w:p w14:paraId="6A6308BE" w14:textId="5AF3CA22" w:rsidR="00CD5F6C" w:rsidRPr="001C3AA6" w:rsidRDefault="00CD5F6C" w:rsidP="00B7460B">
    <w:pPr>
      <w:pStyle w:val="Pieddepage"/>
      <w:tabs>
        <w:tab w:val="clear" w:pos="4320"/>
        <w:tab w:val="clear" w:pos="8640"/>
        <w:tab w:val="center" w:pos="5670"/>
        <w:tab w:val="right" w:pos="9356"/>
      </w:tabs>
      <w:jc w:val="both"/>
      <w:rPr>
        <w:rFonts w:cs="Arial"/>
        <w:color w:val="002C5A"/>
        <w:u w:val="single"/>
      </w:rPr>
    </w:pPr>
    <w:r w:rsidRPr="001C3AA6">
      <w:rPr>
        <w:rFonts w:cs="Calibri"/>
        <w:color w:val="96C80F"/>
        <w:spacing w:val="20"/>
        <w:sz w:val="18"/>
        <w:szCs w:val="18"/>
      </w:rPr>
      <w:t>VIVRE À FOND, DU RÉCRÉATIF AU COMPÉTITIF</w:t>
    </w:r>
    <w:r w:rsidRPr="00202210">
      <w:rPr>
        <w:rFonts w:cs="Arial"/>
        <w:color w:val="003264"/>
      </w:rPr>
      <w:tab/>
    </w:r>
    <w:r w:rsidRPr="001C3AA6">
      <w:rPr>
        <w:rFonts w:cs="Arial"/>
        <w:color w:val="002C5A"/>
      </w:rPr>
      <w:t>T 450.744.0858</w:t>
    </w:r>
    <w:r w:rsidRPr="001C3AA6">
      <w:rPr>
        <w:rFonts w:cs="Arial"/>
        <w:color w:val="002C5A"/>
      </w:rPr>
      <w:tab/>
      <w:t>info@skidefondquebec.ca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EE451B" w14:textId="77777777" w:rsidR="00CD5F6C" w:rsidRDefault="00CD5F6C" w:rsidP="00D81515">
      <w:pPr>
        <w:spacing w:after="0" w:line="240" w:lineRule="auto"/>
      </w:pPr>
      <w:r>
        <w:separator/>
      </w:r>
    </w:p>
  </w:footnote>
  <w:footnote w:type="continuationSeparator" w:id="0">
    <w:p w14:paraId="2CCEF1C0" w14:textId="77777777" w:rsidR="00CD5F6C" w:rsidRDefault="00CD5F6C" w:rsidP="00D815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D5E16" w14:textId="4C2FD8F4" w:rsidR="00CD5F6C" w:rsidRDefault="00CD5F6C" w:rsidP="00FC4879">
    <w:pPr>
      <w:pStyle w:val="En-tte"/>
      <w:tabs>
        <w:tab w:val="clear" w:pos="4320"/>
        <w:tab w:val="clear" w:pos="8640"/>
        <w:tab w:val="right" w:pos="9356"/>
      </w:tabs>
      <w:spacing w:after="120"/>
      <w:ind w:left="1418"/>
      <w:rPr>
        <w:rFonts w:ascii="Arial Rounded MT Bold" w:hAnsi="Arial Rounded MT Bold" w:cs="Sony Sketch EF"/>
        <w:b/>
        <w:bCs/>
        <w:color w:val="002C5A"/>
        <w:spacing w:val="42"/>
      </w:rPr>
    </w:pPr>
    <w:r w:rsidRPr="00F82B08">
      <w:rPr>
        <w:rFonts w:ascii="Arial Rounded MT Bold" w:hAnsi="Arial Rounded MT Bold" w:cs="Sony Sketch EF"/>
        <w:b/>
        <w:bCs/>
        <w:noProof/>
        <w:color w:val="73A546"/>
        <w:spacing w:val="42"/>
        <w:highlight w:val="yellow"/>
      </w:rPr>
      <w:drawing>
        <wp:anchor distT="0" distB="0" distL="114300" distR="114300" simplePos="0" relativeHeight="251678720" behindDoc="0" locked="0" layoutInCell="1" allowOverlap="1" wp14:anchorId="43A071B6" wp14:editId="7A26FD59">
          <wp:simplePos x="0" y="0"/>
          <wp:positionH relativeFrom="margin">
            <wp:posOffset>-951865</wp:posOffset>
          </wp:positionH>
          <wp:positionV relativeFrom="paragraph">
            <wp:posOffset>-760730</wp:posOffset>
          </wp:positionV>
          <wp:extent cx="1418400" cy="1533600"/>
          <wp:effectExtent l="38100" t="38100" r="48895" b="85725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FQ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8400" cy="153360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F46A74C" w14:textId="5C4E8ACE" w:rsidR="00CD5F6C" w:rsidRPr="00F82B08" w:rsidRDefault="00CD5F6C" w:rsidP="00FC4879">
    <w:pPr>
      <w:pStyle w:val="En-tte"/>
      <w:tabs>
        <w:tab w:val="clear" w:pos="4320"/>
        <w:tab w:val="clear" w:pos="8640"/>
        <w:tab w:val="right" w:pos="9356"/>
      </w:tabs>
      <w:spacing w:after="120"/>
      <w:ind w:left="1418"/>
      <w:rPr>
        <w:rFonts w:ascii="Arial Rounded MT Bold" w:hAnsi="Arial Rounded MT Bold" w:cs="Sony Sketch EF"/>
        <w:b/>
        <w:bCs/>
        <w:color w:val="002C5A"/>
        <w:spacing w:val="42"/>
      </w:rPr>
    </w:pPr>
    <w:r w:rsidRPr="00F82B08">
      <w:rPr>
        <w:rFonts w:ascii="Arial Rounded MT Bold" w:hAnsi="Arial Rounded MT Bold" w:cs="Sony Sketch EF"/>
        <w:b/>
        <w:bCs/>
        <w:color w:val="002C5A"/>
        <w:spacing w:val="42"/>
      </w:rPr>
      <w:t>SKI DE FOND QUÉBEC</w:t>
    </w:r>
  </w:p>
  <w:p w14:paraId="548D1661" w14:textId="77777777" w:rsidR="00CD5F6C" w:rsidRPr="00F82B08" w:rsidRDefault="00CD5F6C" w:rsidP="00FC4879">
    <w:pPr>
      <w:pStyle w:val="En-tte"/>
      <w:tabs>
        <w:tab w:val="clear" w:pos="4320"/>
        <w:tab w:val="clear" w:pos="8640"/>
        <w:tab w:val="right" w:pos="9356"/>
      </w:tabs>
      <w:spacing w:after="200"/>
      <w:ind w:left="1418"/>
      <w:rPr>
        <w:rFonts w:ascii="Arial Narrow" w:hAnsi="Arial Narrow" w:cs="Sony Sketch EF"/>
        <w:color w:val="808080" w:themeColor="background1" w:themeShade="80"/>
        <w:sz w:val="18"/>
        <w:szCs w:val="18"/>
      </w:rPr>
    </w:pPr>
    <w:r w:rsidRPr="00F82B08">
      <w:rPr>
        <w:rFonts w:ascii="Arial Narrow" w:hAnsi="Arial Narrow" w:cs="Sony Sketch EF"/>
        <w:color w:val="808080" w:themeColor="background1" w:themeShade="80"/>
        <w:sz w:val="18"/>
        <w:szCs w:val="18"/>
      </w:rPr>
      <w:t>FÉDÉRATION SPORTIVE ET ORGANISME NATIONAL DE LOISIR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BCBEA" w14:textId="77777777" w:rsidR="00CD5F6C" w:rsidRDefault="00CD5F6C" w:rsidP="0081016B">
    <w:pPr>
      <w:pStyle w:val="Pieddepage"/>
      <w:tabs>
        <w:tab w:val="clear" w:pos="4320"/>
      </w:tabs>
      <w:rPr>
        <w:color w:val="0E5CC2"/>
      </w:rPr>
    </w:pPr>
  </w:p>
  <w:p w14:paraId="11FA7F4A" w14:textId="77777777" w:rsidR="00CD5F6C" w:rsidRDefault="00CD5F6C" w:rsidP="0081016B">
    <w:pPr>
      <w:pStyle w:val="Pieddepage"/>
      <w:tabs>
        <w:tab w:val="clear" w:pos="4320"/>
      </w:tabs>
      <w:rPr>
        <w:color w:val="0E5CC2"/>
      </w:rPr>
    </w:pPr>
  </w:p>
  <w:p w14:paraId="5F019AF7" w14:textId="77777777" w:rsidR="00CD5F6C" w:rsidRDefault="00CD5F6C" w:rsidP="001D7672">
    <w:pPr>
      <w:pStyle w:val="Pieddepage"/>
      <w:tabs>
        <w:tab w:val="clear" w:pos="4320"/>
        <w:tab w:val="clear" w:pos="8640"/>
        <w:tab w:val="right" w:pos="8789"/>
      </w:tabs>
      <w:rPr>
        <w:rFonts w:ascii="Arial" w:hAnsi="Arial" w:cs="Arial"/>
        <w:b/>
        <w:color w:val="0E5CC2"/>
        <w:lang w:val="en-CA"/>
      </w:rPr>
    </w:pPr>
  </w:p>
  <w:p w14:paraId="19DCC757" w14:textId="3BCF5D64" w:rsidR="00CD5F6C" w:rsidRPr="00823C80" w:rsidRDefault="00CD5F6C" w:rsidP="00823C80">
    <w:pPr>
      <w:pStyle w:val="Pieddepage"/>
      <w:tabs>
        <w:tab w:val="clear" w:pos="4320"/>
        <w:tab w:val="clear" w:pos="8640"/>
        <w:tab w:val="right" w:pos="9356"/>
      </w:tabs>
      <w:rPr>
        <w:rFonts w:cstheme="minorHAnsi"/>
        <w:color w:val="96C80F"/>
      </w:rPr>
    </w:pPr>
    <w:r w:rsidRPr="00823C80">
      <w:rPr>
        <w:rFonts w:cs="Arial"/>
        <w:b/>
        <w:color w:val="002C5A"/>
        <w:spacing w:val="20"/>
        <w:sz w:val="22"/>
        <w:szCs w:val="22"/>
      </w:rPr>
      <w:t>SKI DE FOND QUÉBEC</w:t>
    </w:r>
    <w:r>
      <w:rPr>
        <w:rFonts w:ascii="Arial" w:hAnsi="Arial" w:cs="Arial"/>
        <w:color w:val="0E5CC2"/>
      </w:rPr>
      <w:tab/>
    </w:r>
    <w:r w:rsidRPr="00823C80">
      <w:rPr>
        <w:rFonts w:cstheme="minorHAnsi"/>
        <w:color w:val="96C80F"/>
      </w:rPr>
      <w:t xml:space="preserve">Règlements généraux, </w:t>
    </w:r>
    <w:r>
      <w:rPr>
        <w:rFonts w:cstheme="minorHAnsi"/>
        <w:color w:val="96C80F"/>
      </w:rPr>
      <w:t>page</w:t>
    </w:r>
    <w:r w:rsidRPr="00823C80">
      <w:rPr>
        <w:rFonts w:cstheme="minorHAnsi"/>
        <w:color w:val="96C80F"/>
        <w:lang w:val="fr-FR"/>
      </w:rPr>
      <w:t xml:space="preserve"> </w:t>
    </w:r>
    <w:r w:rsidRPr="00823C80">
      <w:rPr>
        <w:rFonts w:cstheme="minorHAnsi"/>
        <w:color w:val="96C80F"/>
      </w:rPr>
      <w:fldChar w:fldCharType="begin"/>
    </w:r>
    <w:r w:rsidRPr="00823C80">
      <w:rPr>
        <w:rFonts w:cstheme="minorHAnsi"/>
        <w:color w:val="96C80F"/>
      </w:rPr>
      <w:instrText>PAGE  \* Arabic  \* MERGEFORMAT</w:instrText>
    </w:r>
    <w:r w:rsidRPr="00823C80">
      <w:rPr>
        <w:rFonts w:cstheme="minorHAnsi"/>
        <w:color w:val="96C80F"/>
      </w:rPr>
      <w:fldChar w:fldCharType="separate"/>
    </w:r>
    <w:r w:rsidRPr="00823C80">
      <w:rPr>
        <w:rFonts w:cstheme="minorHAnsi"/>
        <w:color w:val="96C80F"/>
        <w:lang w:val="fr-FR"/>
      </w:rPr>
      <w:t>1</w:t>
    </w:r>
    <w:r w:rsidRPr="00823C80">
      <w:rPr>
        <w:rFonts w:cstheme="minorHAnsi"/>
        <w:color w:val="96C80F"/>
      </w:rPr>
      <w:fldChar w:fldCharType="end"/>
    </w:r>
    <w:r w:rsidRPr="00823C80">
      <w:rPr>
        <w:rFonts w:cstheme="minorHAnsi"/>
        <w:color w:val="96C80F"/>
        <w:lang w:val="fr-FR"/>
      </w:rPr>
      <w:t xml:space="preserve"> sur </w:t>
    </w:r>
    <w:r w:rsidRPr="00823C80">
      <w:rPr>
        <w:rFonts w:cstheme="minorHAnsi"/>
        <w:color w:val="96C80F"/>
      </w:rPr>
      <w:fldChar w:fldCharType="begin"/>
    </w:r>
    <w:r w:rsidRPr="00823C80">
      <w:rPr>
        <w:rFonts w:cstheme="minorHAnsi"/>
        <w:color w:val="96C80F"/>
      </w:rPr>
      <w:instrText>NUMPAGES  \* Arabic  \* MERGEFORMAT</w:instrText>
    </w:r>
    <w:r w:rsidRPr="00823C80">
      <w:rPr>
        <w:rFonts w:cstheme="minorHAnsi"/>
        <w:color w:val="96C80F"/>
      </w:rPr>
      <w:fldChar w:fldCharType="separate"/>
    </w:r>
    <w:r w:rsidRPr="00823C80">
      <w:rPr>
        <w:rFonts w:cstheme="minorHAnsi"/>
        <w:color w:val="96C80F"/>
        <w:lang w:val="fr-FR"/>
      </w:rPr>
      <w:t>2</w:t>
    </w:r>
    <w:r w:rsidRPr="00823C80">
      <w:rPr>
        <w:rFonts w:cstheme="minorHAnsi"/>
        <w:color w:val="96C80F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C2588D" w14:textId="032C9C0F" w:rsidR="00CD5F6C" w:rsidRDefault="00CD5F6C" w:rsidP="008D05F5">
    <w:pPr>
      <w:pStyle w:val="En-tte"/>
    </w:pPr>
  </w:p>
  <w:p w14:paraId="489B965F" w14:textId="0C2A6CE3" w:rsidR="00CD5F6C" w:rsidRDefault="00CD5F6C" w:rsidP="00E65008">
    <w:pPr>
      <w:pStyle w:val="En-tte"/>
    </w:pPr>
  </w:p>
  <w:p w14:paraId="24810B6A" w14:textId="77777777" w:rsidR="00CD5F6C" w:rsidRDefault="00CD5F6C" w:rsidP="008D05F5">
    <w:pPr>
      <w:pStyle w:val="En-tte"/>
    </w:pPr>
  </w:p>
  <w:p w14:paraId="7893F7F6" w14:textId="1EE078A5" w:rsidR="00CD5F6C" w:rsidRDefault="00CD5F6C" w:rsidP="008D05F5">
    <w:pPr>
      <w:pStyle w:val="En-tte"/>
    </w:pPr>
    <w:r>
      <w:rPr>
        <w:rFonts w:ascii="Arial" w:hAnsi="Arial" w:cs="Arial"/>
        <w:noProof/>
      </w:rPr>
      <w:drawing>
        <wp:anchor distT="0" distB="0" distL="114300" distR="114300" simplePos="0" relativeHeight="251673600" behindDoc="1" locked="0" layoutInCell="1" allowOverlap="1" wp14:anchorId="766A3133" wp14:editId="4B0BF069">
          <wp:simplePos x="0" y="0"/>
          <wp:positionH relativeFrom="margin">
            <wp:posOffset>-3810</wp:posOffset>
          </wp:positionH>
          <wp:positionV relativeFrom="paragraph">
            <wp:posOffset>47625</wp:posOffset>
          </wp:positionV>
          <wp:extent cx="765900" cy="828000"/>
          <wp:effectExtent l="38100" t="38100" r="53340" b="86995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SFQ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900" cy="828000"/>
                  </a:xfrm>
                  <a:prstGeom prst="rect">
                    <a:avLst/>
                  </a:prstGeom>
                  <a:effectLst>
                    <a:outerShdw blurRad="50800" dist="38100" dir="2700000" algn="tl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225DEA6" w14:textId="04629453" w:rsidR="00CD5F6C" w:rsidRPr="002B051C" w:rsidRDefault="00CD5F6C" w:rsidP="00ED54EF">
    <w:pPr>
      <w:pStyle w:val="En-tte"/>
      <w:tabs>
        <w:tab w:val="clear" w:pos="4320"/>
        <w:tab w:val="clear" w:pos="8640"/>
      </w:tabs>
      <w:ind w:left="1560" w:right="5860"/>
      <w:jc w:val="both"/>
      <w:rPr>
        <w:b/>
        <w:color w:val="002C5A"/>
      </w:rPr>
    </w:pPr>
    <w:r w:rsidRPr="002B051C">
      <w:rPr>
        <w:b/>
        <w:noProof/>
        <w:color w:val="002C5A"/>
      </w:rPr>
      <w:drawing>
        <wp:anchor distT="0" distB="0" distL="114300" distR="114300" simplePos="0" relativeHeight="251675648" behindDoc="1" locked="0" layoutInCell="1" allowOverlap="1" wp14:anchorId="395AC2C3" wp14:editId="518DE49F">
          <wp:simplePos x="0" y="0"/>
          <wp:positionH relativeFrom="column">
            <wp:posOffset>4726340</wp:posOffset>
          </wp:positionH>
          <wp:positionV relativeFrom="paragraph">
            <wp:posOffset>2540</wp:posOffset>
          </wp:positionV>
          <wp:extent cx="378528" cy="468000"/>
          <wp:effectExtent l="0" t="0" r="2540" b="825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" name="SFC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78528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noProof/>
        <w:color w:val="002C5A"/>
      </w:rPr>
      <w:drawing>
        <wp:anchor distT="0" distB="0" distL="114300" distR="114300" simplePos="0" relativeHeight="251676672" behindDoc="1" locked="0" layoutInCell="1" allowOverlap="1" wp14:anchorId="1BDEFAAA" wp14:editId="6E9B8C18">
          <wp:simplePos x="0" y="0"/>
          <wp:positionH relativeFrom="column">
            <wp:posOffset>3432175</wp:posOffset>
          </wp:positionH>
          <wp:positionV relativeFrom="paragraph">
            <wp:posOffset>140970</wp:posOffset>
          </wp:positionV>
          <wp:extent cx="1092069" cy="216000"/>
          <wp:effectExtent l="0" t="0" r="0" b="0"/>
          <wp:wrapNone/>
          <wp:docPr id="9" name="Image 9" descr="Une image contenant clipart&#10;&#10;Description générée avec un niveau de confiance très élev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QUEBipr-[Converti]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092069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b/>
        <w:noProof/>
        <w:color w:val="002C5A"/>
      </w:rPr>
      <w:drawing>
        <wp:anchor distT="0" distB="0" distL="114300" distR="114300" simplePos="0" relativeHeight="251674624" behindDoc="1" locked="0" layoutInCell="1" allowOverlap="1" wp14:anchorId="18FC2A58" wp14:editId="48F25CE9">
          <wp:simplePos x="0" y="0"/>
          <wp:positionH relativeFrom="margin">
            <wp:align>right</wp:align>
          </wp:positionH>
          <wp:positionV relativeFrom="paragraph">
            <wp:posOffset>2540</wp:posOffset>
          </wp:positionV>
          <wp:extent cx="748030" cy="467995"/>
          <wp:effectExtent l="0" t="0" r="0" b="8255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" name="l_INS(CMYK)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74803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B051C">
      <w:rPr>
        <w:b/>
        <w:color w:val="002C5A"/>
      </w:rPr>
      <w:t>SKI DE FOND QUÉBEC</w:t>
    </w:r>
  </w:p>
  <w:p w14:paraId="1C248A97" w14:textId="19C7189A" w:rsidR="00CD5F6C" w:rsidRPr="002B051C" w:rsidRDefault="00CD5F6C" w:rsidP="00ED54EF">
    <w:pPr>
      <w:pStyle w:val="En-tte"/>
      <w:tabs>
        <w:tab w:val="clear" w:pos="4320"/>
        <w:tab w:val="clear" w:pos="8640"/>
      </w:tabs>
      <w:ind w:left="1560" w:right="5860"/>
      <w:jc w:val="both"/>
    </w:pPr>
    <w:r w:rsidRPr="002B051C">
      <w:t>19-200, rue Principale</w:t>
    </w:r>
  </w:p>
  <w:p w14:paraId="0ED99835" w14:textId="592C18BF" w:rsidR="00CD5F6C" w:rsidRPr="002B051C" w:rsidRDefault="00CD5F6C" w:rsidP="00ED54EF">
    <w:pPr>
      <w:pStyle w:val="En-tte"/>
      <w:tabs>
        <w:tab w:val="clear" w:pos="4320"/>
        <w:tab w:val="clear" w:pos="8640"/>
      </w:tabs>
      <w:ind w:left="1560" w:right="5860"/>
    </w:pPr>
    <w:r w:rsidRPr="002B051C">
      <w:t>Saint-Sauveur Québec</w:t>
    </w:r>
  </w:p>
  <w:p w14:paraId="39BABF43" w14:textId="2AE44E9D" w:rsidR="00CD5F6C" w:rsidRPr="002B051C" w:rsidRDefault="00CD5F6C" w:rsidP="0033691A">
    <w:pPr>
      <w:pStyle w:val="En-tte"/>
      <w:ind w:left="1560"/>
    </w:pPr>
    <w:r w:rsidRPr="002B051C"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1BD40D7" wp14:editId="5C79D46A">
              <wp:simplePos x="0" y="0"/>
              <wp:positionH relativeFrom="page">
                <wp:align>right</wp:align>
              </wp:positionH>
              <wp:positionV relativeFrom="paragraph">
                <wp:posOffset>203835</wp:posOffset>
              </wp:positionV>
              <wp:extent cx="7762875" cy="57150"/>
              <wp:effectExtent l="0" t="0" r="9525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2875" cy="57150"/>
                      </a:xfrm>
                      <a:prstGeom prst="rect">
                        <a:avLst/>
                      </a:prstGeom>
                      <a:gradFill flip="none" rotWithShape="1">
                        <a:gsLst>
                          <a:gs pos="5000">
                            <a:srgbClr val="003264"/>
                          </a:gs>
                          <a:gs pos="16000">
                            <a:srgbClr val="F9D534"/>
                          </a:gs>
                          <a:gs pos="90000">
                            <a:srgbClr val="FF0000"/>
                          </a:gs>
                          <a:gs pos="30000">
                            <a:srgbClr val="96C80F"/>
                          </a:gs>
                          <a:gs pos="62000">
                            <a:srgbClr val="00B0F0"/>
                          </a:gs>
                          <a:gs pos="45000">
                            <a:srgbClr val="11700F"/>
                          </a:gs>
                        </a:gsLst>
                        <a:lin ang="0" scaled="1"/>
                        <a:tileRect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85ACEE1" id="Rectangle 7" o:spid="_x0000_s1026" style="position:absolute;margin-left:560.05pt;margin-top:16.05pt;width:611.25pt;height:4.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" fillcolor="#003264" stroked="f" strokeweight="2pt">
              <v:fill color2="red" rotate="t" angle="90" colors="0 #003264;3277f #003264;10486f #f9d534;19661f #96c80f;29491f #11700f;40632f #00b0f0" focus="100%" type="gradient"/>
              <w10:wrap anchorx="page"/>
            </v:rect>
          </w:pict>
        </mc:Fallback>
      </mc:AlternateContent>
    </w:r>
    <w:r w:rsidRPr="002B051C">
      <w:t>J0R 1R0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7F2B53"/>
    <w:multiLevelType w:val="hybridMultilevel"/>
    <w:tmpl w:val="A5D6B6D8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DF7317A"/>
    <w:multiLevelType w:val="hybridMultilevel"/>
    <w:tmpl w:val="D9ECCD98"/>
    <w:lvl w:ilvl="0" w:tplc="0C0C000F">
      <w:start w:val="1"/>
      <w:numFmt w:val="decimal"/>
      <w:lvlText w:val="%1."/>
      <w:lvlJc w:val="left"/>
      <w:pPr>
        <w:ind w:left="1287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2007" w:hanging="360"/>
      </w:pPr>
    </w:lvl>
    <w:lvl w:ilvl="2" w:tplc="0C0C001B" w:tentative="1">
      <w:start w:val="1"/>
      <w:numFmt w:val="lowerRoman"/>
      <w:lvlText w:val="%3."/>
      <w:lvlJc w:val="right"/>
      <w:pPr>
        <w:ind w:left="2727" w:hanging="180"/>
      </w:pPr>
    </w:lvl>
    <w:lvl w:ilvl="3" w:tplc="0C0C000F" w:tentative="1">
      <w:start w:val="1"/>
      <w:numFmt w:val="decimal"/>
      <w:lvlText w:val="%4."/>
      <w:lvlJc w:val="left"/>
      <w:pPr>
        <w:ind w:left="3447" w:hanging="360"/>
      </w:pPr>
    </w:lvl>
    <w:lvl w:ilvl="4" w:tplc="0C0C0019" w:tentative="1">
      <w:start w:val="1"/>
      <w:numFmt w:val="lowerLetter"/>
      <w:lvlText w:val="%5."/>
      <w:lvlJc w:val="left"/>
      <w:pPr>
        <w:ind w:left="4167" w:hanging="360"/>
      </w:pPr>
    </w:lvl>
    <w:lvl w:ilvl="5" w:tplc="0C0C001B" w:tentative="1">
      <w:start w:val="1"/>
      <w:numFmt w:val="lowerRoman"/>
      <w:lvlText w:val="%6."/>
      <w:lvlJc w:val="right"/>
      <w:pPr>
        <w:ind w:left="4887" w:hanging="180"/>
      </w:pPr>
    </w:lvl>
    <w:lvl w:ilvl="6" w:tplc="0C0C000F" w:tentative="1">
      <w:start w:val="1"/>
      <w:numFmt w:val="decimal"/>
      <w:lvlText w:val="%7."/>
      <w:lvlJc w:val="left"/>
      <w:pPr>
        <w:ind w:left="5607" w:hanging="360"/>
      </w:pPr>
    </w:lvl>
    <w:lvl w:ilvl="7" w:tplc="0C0C0019" w:tentative="1">
      <w:start w:val="1"/>
      <w:numFmt w:val="lowerLetter"/>
      <w:lvlText w:val="%8."/>
      <w:lvlJc w:val="left"/>
      <w:pPr>
        <w:ind w:left="6327" w:hanging="360"/>
      </w:pPr>
    </w:lvl>
    <w:lvl w:ilvl="8" w:tplc="0C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21171DF3"/>
    <w:multiLevelType w:val="hybridMultilevel"/>
    <w:tmpl w:val="6D468794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3647D3D"/>
    <w:multiLevelType w:val="hybridMultilevel"/>
    <w:tmpl w:val="C432628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F7A37"/>
    <w:multiLevelType w:val="hybridMultilevel"/>
    <w:tmpl w:val="CBC6E0A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C7E05556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C0C000F">
      <w:start w:val="1"/>
      <w:numFmt w:val="decimal"/>
      <w:lvlText w:val="%3."/>
      <w:lvlJc w:val="lef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BE306E"/>
    <w:multiLevelType w:val="hybridMultilevel"/>
    <w:tmpl w:val="F06AD2EE"/>
    <w:lvl w:ilvl="0" w:tplc="0C0C000F">
      <w:start w:val="1"/>
      <w:numFmt w:val="decimal"/>
      <w:lvlText w:val="%1."/>
      <w:lvlJc w:val="left"/>
      <w:pPr>
        <w:ind w:left="1335" w:hanging="360"/>
      </w:pPr>
    </w:lvl>
    <w:lvl w:ilvl="1" w:tplc="0C0C0019" w:tentative="1">
      <w:start w:val="1"/>
      <w:numFmt w:val="lowerLetter"/>
      <w:lvlText w:val="%2."/>
      <w:lvlJc w:val="left"/>
      <w:pPr>
        <w:ind w:left="2055" w:hanging="360"/>
      </w:pPr>
    </w:lvl>
    <w:lvl w:ilvl="2" w:tplc="0C0C001B" w:tentative="1">
      <w:start w:val="1"/>
      <w:numFmt w:val="lowerRoman"/>
      <w:lvlText w:val="%3."/>
      <w:lvlJc w:val="right"/>
      <w:pPr>
        <w:ind w:left="2775" w:hanging="180"/>
      </w:pPr>
    </w:lvl>
    <w:lvl w:ilvl="3" w:tplc="0C0C000F" w:tentative="1">
      <w:start w:val="1"/>
      <w:numFmt w:val="decimal"/>
      <w:lvlText w:val="%4."/>
      <w:lvlJc w:val="left"/>
      <w:pPr>
        <w:ind w:left="3495" w:hanging="360"/>
      </w:pPr>
    </w:lvl>
    <w:lvl w:ilvl="4" w:tplc="0C0C0019" w:tentative="1">
      <w:start w:val="1"/>
      <w:numFmt w:val="lowerLetter"/>
      <w:lvlText w:val="%5."/>
      <w:lvlJc w:val="left"/>
      <w:pPr>
        <w:ind w:left="4215" w:hanging="360"/>
      </w:pPr>
    </w:lvl>
    <w:lvl w:ilvl="5" w:tplc="0C0C001B" w:tentative="1">
      <w:start w:val="1"/>
      <w:numFmt w:val="lowerRoman"/>
      <w:lvlText w:val="%6."/>
      <w:lvlJc w:val="right"/>
      <w:pPr>
        <w:ind w:left="4935" w:hanging="180"/>
      </w:pPr>
    </w:lvl>
    <w:lvl w:ilvl="6" w:tplc="0C0C000F" w:tentative="1">
      <w:start w:val="1"/>
      <w:numFmt w:val="decimal"/>
      <w:lvlText w:val="%7."/>
      <w:lvlJc w:val="left"/>
      <w:pPr>
        <w:ind w:left="5655" w:hanging="360"/>
      </w:pPr>
    </w:lvl>
    <w:lvl w:ilvl="7" w:tplc="0C0C0019" w:tentative="1">
      <w:start w:val="1"/>
      <w:numFmt w:val="lowerLetter"/>
      <w:lvlText w:val="%8."/>
      <w:lvlJc w:val="left"/>
      <w:pPr>
        <w:ind w:left="6375" w:hanging="360"/>
      </w:pPr>
    </w:lvl>
    <w:lvl w:ilvl="8" w:tplc="0C0C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6" w15:restartNumberingAfterBreak="0">
    <w:nsid w:val="32577E16"/>
    <w:multiLevelType w:val="hybridMultilevel"/>
    <w:tmpl w:val="B3205B2C"/>
    <w:lvl w:ilvl="0" w:tplc="0C0C0001">
      <w:start w:val="1"/>
      <w:numFmt w:val="bullet"/>
      <w:pStyle w:val="Listepuces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7" w15:restartNumberingAfterBreak="0">
    <w:nsid w:val="45557EC1"/>
    <w:multiLevelType w:val="hybridMultilevel"/>
    <w:tmpl w:val="32DCA83E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5603F24"/>
    <w:multiLevelType w:val="hybridMultilevel"/>
    <w:tmpl w:val="12603B2A"/>
    <w:lvl w:ilvl="0" w:tplc="0C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53897AD4"/>
    <w:multiLevelType w:val="multilevel"/>
    <w:tmpl w:val="088E923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F6A015D"/>
    <w:multiLevelType w:val="hybridMultilevel"/>
    <w:tmpl w:val="D5523928"/>
    <w:lvl w:ilvl="0" w:tplc="C7E05556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48312E"/>
    <w:multiLevelType w:val="hybridMultilevel"/>
    <w:tmpl w:val="3648F5FE"/>
    <w:lvl w:ilvl="0" w:tplc="C7E05556">
      <w:start w:val="1"/>
      <w:numFmt w:val="lowerLetter"/>
      <w:lvlText w:val="%1."/>
      <w:lvlJc w:val="left"/>
      <w:pPr>
        <w:ind w:left="720" w:hanging="360"/>
      </w:pPr>
      <w:rPr>
        <w:b w:val="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1"/>
  </w:num>
  <w:num w:numId="4">
    <w:abstractNumId w:val="3"/>
  </w:num>
  <w:num w:numId="5">
    <w:abstractNumId w:val="1"/>
  </w:num>
  <w:num w:numId="6">
    <w:abstractNumId w:val="0"/>
  </w:num>
  <w:num w:numId="7">
    <w:abstractNumId w:val="8"/>
  </w:num>
  <w:num w:numId="8">
    <w:abstractNumId w:val="5"/>
  </w:num>
  <w:num w:numId="9">
    <w:abstractNumId w:val="7"/>
  </w:num>
  <w:num w:numId="10">
    <w:abstractNumId w:val="2"/>
  </w:num>
  <w:num w:numId="11">
    <w:abstractNumId w:val="10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JM/Fz8mpoO3wF0kbApQ/5vGQ+PvzbkmiI8dec9fXV5YxlUi6/3yCas1HC5kdbT7md2TZy1mXNGP0e+rDjBIrhQ==" w:salt="aY/GFRPcYkWY/CXFcetQVw==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274"/>
    <w:rsid w:val="000044A9"/>
    <w:rsid w:val="000078AE"/>
    <w:rsid w:val="00011559"/>
    <w:rsid w:val="00011734"/>
    <w:rsid w:val="00014DF0"/>
    <w:rsid w:val="000154BF"/>
    <w:rsid w:val="000178DE"/>
    <w:rsid w:val="00021D2C"/>
    <w:rsid w:val="00022DED"/>
    <w:rsid w:val="000246AF"/>
    <w:rsid w:val="00025894"/>
    <w:rsid w:val="00032EF1"/>
    <w:rsid w:val="00040885"/>
    <w:rsid w:val="00041C3F"/>
    <w:rsid w:val="000422FF"/>
    <w:rsid w:val="00043F5A"/>
    <w:rsid w:val="00046196"/>
    <w:rsid w:val="0004790A"/>
    <w:rsid w:val="00047E97"/>
    <w:rsid w:val="00047EE1"/>
    <w:rsid w:val="000502F7"/>
    <w:rsid w:val="0005200F"/>
    <w:rsid w:val="00062E2B"/>
    <w:rsid w:val="00063EC2"/>
    <w:rsid w:val="000644BA"/>
    <w:rsid w:val="00065CED"/>
    <w:rsid w:val="00067ECA"/>
    <w:rsid w:val="0007026D"/>
    <w:rsid w:val="000742A4"/>
    <w:rsid w:val="00082760"/>
    <w:rsid w:val="00082A3C"/>
    <w:rsid w:val="00082CAD"/>
    <w:rsid w:val="0008668A"/>
    <w:rsid w:val="00090CE0"/>
    <w:rsid w:val="00091900"/>
    <w:rsid w:val="00094CE3"/>
    <w:rsid w:val="00097109"/>
    <w:rsid w:val="0009757E"/>
    <w:rsid w:val="000A11DB"/>
    <w:rsid w:val="000A2E48"/>
    <w:rsid w:val="000A4501"/>
    <w:rsid w:val="000A6920"/>
    <w:rsid w:val="000B0542"/>
    <w:rsid w:val="000B08F9"/>
    <w:rsid w:val="000B1C33"/>
    <w:rsid w:val="000B1E0C"/>
    <w:rsid w:val="000B2B5C"/>
    <w:rsid w:val="000B40E1"/>
    <w:rsid w:val="000B6516"/>
    <w:rsid w:val="000B73F2"/>
    <w:rsid w:val="000C0999"/>
    <w:rsid w:val="000C146B"/>
    <w:rsid w:val="000C2892"/>
    <w:rsid w:val="000C5301"/>
    <w:rsid w:val="000C5836"/>
    <w:rsid w:val="000C67F3"/>
    <w:rsid w:val="000C7FE7"/>
    <w:rsid w:val="000D14CA"/>
    <w:rsid w:val="000D1731"/>
    <w:rsid w:val="000D1E67"/>
    <w:rsid w:val="000D2FD1"/>
    <w:rsid w:val="000D3532"/>
    <w:rsid w:val="000E0807"/>
    <w:rsid w:val="000E1348"/>
    <w:rsid w:val="000E2D45"/>
    <w:rsid w:val="000E7E10"/>
    <w:rsid w:val="000F042A"/>
    <w:rsid w:val="000F148C"/>
    <w:rsid w:val="000F35A7"/>
    <w:rsid w:val="00100E04"/>
    <w:rsid w:val="00100E99"/>
    <w:rsid w:val="001026BC"/>
    <w:rsid w:val="00105BD9"/>
    <w:rsid w:val="00105F23"/>
    <w:rsid w:val="0011046A"/>
    <w:rsid w:val="00120AAB"/>
    <w:rsid w:val="0012413A"/>
    <w:rsid w:val="00124C29"/>
    <w:rsid w:val="00124EFE"/>
    <w:rsid w:val="0012536E"/>
    <w:rsid w:val="001320E2"/>
    <w:rsid w:val="001331D5"/>
    <w:rsid w:val="00136A54"/>
    <w:rsid w:val="00136B07"/>
    <w:rsid w:val="001408DC"/>
    <w:rsid w:val="001428FE"/>
    <w:rsid w:val="00142D63"/>
    <w:rsid w:val="001432C2"/>
    <w:rsid w:val="00144D6D"/>
    <w:rsid w:val="00150815"/>
    <w:rsid w:val="001515E9"/>
    <w:rsid w:val="0015203E"/>
    <w:rsid w:val="00152B6C"/>
    <w:rsid w:val="00153C46"/>
    <w:rsid w:val="00154649"/>
    <w:rsid w:val="001546A4"/>
    <w:rsid w:val="00154F4D"/>
    <w:rsid w:val="00157272"/>
    <w:rsid w:val="001618FF"/>
    <w:rsid w:val="001628CB"/>
    <w:rsid w:val="00165E80"/>
    <w:rsid w:val="001668E2"/>
    <w:rsid w:val="0017012F"/>
    <w:rsid w:val="001730E1"/>
    <w:rsid w:val="00174CFA"/>
    <w:rsid w:val="00175B79"/>
    <w:rsid w:val="001769B6"/>
    <w:rsid w:val="00177173"/>
    <w:rsid w:val="00177B71"/>
    <w:rsid w:val="00181632"/>
    <w:rsid w:val="00182711"/>
    <w:rsid w:val="00187617"/>
    <w:rsid w:val="00187712"/>
    <w:rsid w:val="00190F70"/>
    <w:rsid w:val="001920AB"/>
    <w:rsid w:val="001938CC"/>
    <w:rsid w:val="001973DF"/>
    <w:rsid w:val="00197587"/>
    <w:rsid w:val="00197E47"/>
    <w:rsid w:val="001A17EA"/>
    <w:rsid w:val="001A2406"/>
    <w:rsid w:val="001A2DD3"/>
    <w:rsid w:val="001A35AA"/>
    <w:rsid w:val="001A3F04"/>
    <w:rsid w:val="001A458E"/>
    <w:rsid w:val="001A55BA"/>
    <w:rsid w:val="001B0858"/>
    <w:rsid w:val="001B1FE8"/>
    <w:rsid w:val="001B3E54"/>
    <w:rsid w:val="001B46DA"/>
    <w:rsid w:val="001B5296"/>
    <w:rsid w:val="001B5341"/>
    <w:rsid w:val="001B53B8"/>
    <w:rsid w:val="001B62E7"/>
    <w:rsid w:val="001B7D63"/>
    <w:rsid w:val="001C1491"/>
    <w:rsid w:val="001C2C16"/>
    <w:rsid w:val="001C2C4E"/>
    <w:rsid w:val="001C3AA6"/>
    <w:rsid w:val="001C5599"/>
    <w:rsid w:val="001C647A"/>
    <w:rsid w:val="001C7319"/>
    <w:rsid w:val="001D036F"/>
    <w:rsid w:val="001D08D0"/>
    <w:rsid w:val="001D513C"/>
    <w:rsid w:val="001D7672"/>
    <w:rsid w:val="001D7A1A"/>
    <w:rsid w:val="001E075E"/>
    <w:rsid w:val="001E1490"/>
    <w:rsid w:val="001E36BF"/>
    <w:rsid w:val="001E38C4"/>
    <w:rsid w:val="001E5E1A"/>
    <w:rsid w:val="001E6B7B"/>
    <w:rsid w:val="001E73E9"/>
    <w:rsid w:val="001F13DC"/>
    <w:rsid w:val="001F2183"/>
    <w:rsid w:val="001F4929"/>
    <w:rsid w:val="001F498C"/>
    <w:rsid w:val="00202210"/>
    <w:rsid w:val="00202ADE"/>
    <w:rsid w:val="00202CDE"/>
    <w:rsid w:val="00202E38"/>
    <w:rsid w:val="00203001"/>
    <w:rsid w:val="00210EDD"/>
    <w:rsid w:val="002122D2"/>
    <w:rsid w:val="00217E12"/>
    <w:rsid w:val="002225CE"/>
    <w:rsid w:val="00222715"/>
    <w:rsid w:val="00222CBF"/>
    <w:rsid w:val="00230338"/>
    <w:rsid w:val="00230642"/>
    <w:rsid w:val="0023072D"/>
    <w:rsid w:val="00231931"/>
    <w:rsid w:val="00235DD3"/>
    <w:rsid w:val="002369DA"/>
    <w:rsid w:val="00242102"/>
    <w:rsid w:val="00242EC3"/>
    <w:rsid w:val="0024324A"/>
    <w:rsid w:val="0024634D"/>
    <w:rsid w:val="00246F3D"/>
    <w:rsid w:val="00250227"/>
    <w:rsid w:val="00250526"/>
    <w:rsid w:val="00253E76"/>
    <w:rsid w:val="002555BF"/>
    <w:rsid w:val="00257BEE"/>
    <w:rsid w:val="00260010"/>
    <w:rsid w:val="00262262"/>
    <w:rsid w:val="00263CA9"/>
    <w:rsid w:val="00264878"/>
    <w:rsid w:val="00265B16"/>
    <w:rsid w:val="00267F27"/>
    <w:rsid w:val="00271857"/>
    <w:rsid w:val="00271C55"/>
    <w:rsid w:val="002744F8"/>
    <w:rsid w:val="00274DB8"/>
    <w:rsid w:val="00280564"/>
    <w:rsid w:val="002812E8"/>
    <w:rsid w:val="00282F77"/>
    <w:rsid w:val="00283741"/>
    <w:rsid w:val="002860E0"/>
    <w:rsid w:val="0028628E"/>
    <w:rsid w:val="00286643"/>
    <w:rsid w:val="0028733D"/>
    <w:rsid w:val="00287A12"/>
    <w:rsid w:val="00287E50"/>
    <w:rsid w:val="00290697"/>
    <w:rsid w:val="0029199F"/>
    <w:rsid w:val="00292C1C"/>
    <w:rsid w:val="002948CD"/>
    <w:rsid w:val="00296FF2"/>
    <w:rsid w:val="002A25F6"/>
    <w:rsid w:val="002A4314"/>
    <w:rsid w:val="002A6946"/>
    <w:rsid w:val="002B051C"/>
    <w:rsid w:val="002B1FF8"/>
    <w:rsid w:val="002B534E"/>
    <w:rsid w:val="002B7F7B"/>
    <w:rsid w:val="002C0291"/>
    <w:rsid w:val="002C4289"/>
    <w:rsid w:val="002C7248"/>
    <w:rsid w:val="002D7713"/>
    <w:rsid w:val="002E1A1F"/>
    <w:rsid w:val="002E1B82"/>
    <w:rsid w:val="002E29ED"/>
    <w:rsid w:val="002E3A3B"/>
    <w:rsid w:val="002E4E60"/>
    <w:rsid w:val="002E6660"/>
    <w:rsid w:val="002F0420"/>
    <w:rsid w:val="002F2F05"/>
    <w:rsid w:val="002F4990"/>
    <w:rsid w:val="002F6FC0"/>
    <w:rsid w:val="0030103D"/>
    <w:rsid w:val="0030119C"/>
    <w:rsid w:val="00302CEE"/>
    <w:rsid w:val="00302F54"/>
    <w:rsid w:val="003040BD"/>
    <w:rsid w:val="003049DC"/>
    <w:rsid w:val="003049E6"/>
    <w:rsid w:val="00307C99"/>
    <w:rsid w:val="00307E21"/>
    <w:rsid w:val="0031015F"/>
    <w:rsid w:val="003104A7"/>
    <w:rsid w:val="00313E9C"/>
    <w:rsid w:val="0031789D"/>
    <w:rsid w:val="00321F18"/>
    <w:rsid w:val="00323885"/>
    <w:rsid w:val="003247EA"/>
    <w:rsid w:val="003249C4"/>
    <w:rsid w:val="00330A82"/>
    <w:rsid w:val="00331AB7"/>
    <w:rsid w:val="00335871"/>
    <w:rsid w:val="0033691A"/>
    <w:rsid w:val="00336B12"/>
    <w:rsid w:val="00337F3A"/>
    <w:rsid w:val="00340526"/>
    <w:rsid w:val="00341C8F"/>
    <w:rsid w:val="00342AEB"/>
    <w:rsid w:val="00343FC7"/>
    <w:rsid w:val="0034479B"/>
    <w:rsid w:val="0034494D"/>
    <w:rsid w:val="00345B8E"/>
    <w:rsid w:val="00346AA6"/>
    <w:rsid w:val="00347C16"/>
    <w:rsid w:val="00351EB5"/>
    <w:rsid w:val="00354877"/>
    <w:rsid w:val="00355AD7"/>
    <w:rsid w:val="0035731F"/>
    <w:rsid w:val="00360EE8"/>
    <w:rsid w:val="00360F5A"/>
    <w:rsid w:val="00362113"/>
    <w:rsid w:val="003642F1"/>
    <w:rsid w:val="00367305"/>
    <w:rsid w:val="0036733B"/>
    <w:rsid w:val="00367770"/>
    <w:rsid w:val="0036787D"/>
    <w:rsid w:val="003703CE"/>
    <w:rsid w:val="00371260"/>
    <w:rsid w:val="0037488E"/>
    <w:rsid w:val="003748C2"/>
    <w:rsid w:val="0037713F"/>
    <w:rsid w:val="0037773A"/>
    <w:rsid w:val="00380E19"/>
    <w:rsid w:val="00387623"/>
    <w:rsid w:val="00387D78"/>
    <w:rsid w:val="00392260"/>
    <w:rsid w:val="003936DE"/>
    <w:rsid w:val="0039462B"/>
    <w:rsid w:val="0039462F"/>
    <w:rsid w:val="003A0EBC"/>
    <w:rsid w:val="003A132E"/>
    <w:rsid w:val="003A3039"/>
    <w:rsid w:val="003A32CD"/>
    <w:rsid w:val="003A5BDD"/>
    <w:rsid w:val="003A74E5"/>
    <w:rsid w:val="003B02D3"/>
    <w:rsid w:val="003B0F00"/>
    <w:rsid w:val="003B16C8"/>
    <w:rsid w:val="003B179A"/>
    <w:rsid w:val="003B7357"/>
    <w:rsid w:val="003C07AF"/>
    <w:rsid w:val="003C0B4A"/>
    <w:rsid w:val="003C2264"/>
    <w:rsid w:val="003C4231"/>
    <w:rsid w:val="003C4812"/>
    <w:rsid w:val="003C700A"/>
    <w:rsid w:val="003C7BEC"/>
    <w:rsid w:val="003D0B4A"/>
    <w:rsid w:val="003D203B"/>
    <w:rsid w:val="003D2168"/>
    <w:rsid w:val="003D5119"/>
    <w:rsid w:val="003D71CE"/>
    <w:rsid w:val="003E52C0"/>
    <w:rsid w:val="003E5CB3"/>
    <w:rsid w:val="003E5DDC"/>
    <w:rsid w:val="003F1ADA"/>
    <w:rsid w:val="003F3BA7"/>
    <w:rsid w:val="003F3E5B"/>
    <w:rsid w:val="003F73BB"/>
    <w:rsid w:val="003F7B3E"/>
    <w:rsid w:val="003F7B5F"/>
    <w:rsid w:val="00400C7C"/>
    <w:rsid w:val="00406606"/>
    <w:rsid w:val="00406B70"/>
    <w:rsid w:val="004113AC"/>
    <w:rsid w:val="00420D75"/>
    <w:rsid w:val="00425264"/>
    <w:rsid w:val="004302DF"/>
    <w:rsid w:val="0043103C"/>
    <w:rsid w:val="004310AB"/>
    <w:rsid w:val="004314D6"/>
    <w:rsid w:val="00431A74"/>
    <w:rsid w:val="0043219F"/>
    <w:rsid w:val="004333DA"/>
    <w:rsid w:val="00435CE5"/>
    <w:rsid w:val="00437F34"/>
    <w:rsid w:val="004400BB"/>
    <w:rsid w:val="00441800"/>
    <w:rsid w:val="004435E3"/>
    <w:rsid w:val="004437DD"/>
    <w:rsid w:val="00443CA1"/>
    <w:rsid w:val="00445005"/>
    <w:rsid w:val="004455B7"/>
    <w:rsid w:val="00445884"/>
    <w:rsid w:val="00446218"/>
    <w:rsid w:val="00447C37"/>
    <w:rsid w:val="004505A9"/>
    <w:rsid w:val="00450758"/>
    <w:rsid w:val="0045088F"/>
    <w:rsid w:val="00452093"/>
    <w:rsid w:val="004527D6"/>
    <w:rsid w:val="004549EC"/>
    <w:rsid w:val="00457C04"/>
    <w:rsid w:val="0046142D"/>
    <w:rsid w:val="004617C5"/>
    <w:rsid w:val="0046268B"/>
    <w:rsid w:val="004630EC"/>
    <w:rsid w:val="00463148"/>
    <w:rsid w:val="00463494"/>
    <w:rsid w:val="004634F9"/>
    <w:rsid w:val="00463702"/>
    <w:rsid w:val="00463ACD"/>
    <w:rsid w:val="00467207"/>
    <w:rsid w:val="00471105"/>
    <w:rsid w:val="00472A38"/>
    <w:rsid w:val="00473882"/>
    <w:rsid w:val="00474511"/>
    <w:rsid w:val="004768BC"/>
    <w:rsid w:val="00480ED2"/>
    <w:rsid w:val="00482722"/>
    <w:rsid w:val="00482B01"/>
    <w:rsid w:val="00483FE7"/>
    <w:rsid w:val="00484224"/>
    <w:rsid w:val="00485242"/>
    <w:rsid w:val="00485BE7"/>
    <w:rsid w:val="00485F4B"/>
    <w:rsid w:val="004871AF"/>
    <w:rsid w:val="004917CC"/>
    <w:rsid w:val="004925D3"/>
    <w:rsid w:val="00496147"/>
    <w:rsid w:val="004A21EE"/>
    <w:rsid w:val="004A2916"/>
    <w:rsid w:val="004A30D0"/>
    <w:rsid w:val="004A3F35"/>
    <w:rsid w:val="004A537B"/>
    <w:rsid w:val="004A7604"/>
    <w:rsid w:val="004B0CA0"/>
    <w:rsid w:val="004B1638"/>
    <w:rsid w:val="004C302E"/>
    <w:rsid w:val="004C6BB6"/>
    <w:rsid w:val="004D2EBE"/>
    <w:rsid w:val="004D4A5B"/>
    <w:rsid w:val="004D5DBE"/>
    <w:rsid w:val="004D740B"/>
    <w:rsid w:val="004E0127"/>
    <w:rsid w:val="004E25C8"/>
    <w:rsid w:val="004E7AD1"/>
    <w:rsid w:val="004F1613"/>
    <w:rsid w:val="004F56E2"/>
    <w:rsid w:val="00501DE1"/>
    <w:rsid w:val="00502CE2"/>
    <w:rsid w:val="0050527B"/>
    <w:rsid w:val="005063B4"/>
    <w:rsid w:val="00506916"/>
    <w:rsid w:val="0050716F"/>
    <w:rsid w:val="00510FD0"/>
    <w:rsid w:val="005155AC"/>
    <w:rsid w:val="0052085F"/>
    <w:rsid w:val="005210AD"/>
    <w:rsid w:val="005244BA"/>
    <w:rsid w:val="00531F2C"/>
    <w:rsid w:val="00532E26"/>
    <w:rsid w:val="005342C0"/>
    <w:rsid w:val="00534971"/>
    <w:rsid w:val="00534CC9"/>
    <w:rsid w:val="00542397"/>
    <w:rsid w:val="00542508"/>
    <w:rsid w:val="00546622"/>
    <w:rsid w:val="00553745"/>
    <w:rsid w:val="00556440"/>
    <w:rsid w:val="005565AD"/>
    <w:rsid w:val="00562F11"/>
    <w:rsid w:val="0056706A"/>
    <w:rsid w:val="00567CF7"/>
    <w:rsid w:val="005720AD"/>
    <w:rsid w:val="005724E0"/>
    <w:rsid w:val="0057370D"/>
    <w:rsid w:val="00576E0E"/>
    <w:rsid w:val="00577630"/>
    <w:rsid w:val="00582FBF"/>
    <w:rsid w:val="00583310"/>
    <w:rsid w:val="00585FC9"/>
    <w:rsid w:val="0058613C"/>
    <w:rsid w:val="00587C17"/>
    <w:rsid w:val="00592B2D"/>
    <w:rsid w:val="00595BCD"/>
    <w:rsid w:val="005A1286"/>
    <w:rsid w:val="005A487C"/>
    <w:rsid w:val="005B23B9"/>
    <w:rsid w:val="005B33FD"/>
    <w:rsid w:val="005B585E"/>
    <w:rsid w:val="005C2A79"/>
    <w:rsid w:val="005C333E"/>
    <w:rsid w:val="005C40D8"/>
    <w:rsid w:val="005C4B2C"/>
    <w:rsid w:val="005D2620"/>
    <w:rsid w:val="005D2BBC"/>
    <w:rsid w:val="005D54F6"/>
    <w:rsid w:val="005D6B85"/>
    <w:rsid w:val="005E0B90"/>
    <w:rsid w:val="005E0C97"/>
    <w:rsid w:val="005E1B32"/>
    <w:rsid w:val="005E36D5"/>
    <w:rsid w:val="005E6E5D"/>
    <w:rsid w:val="005E6EAE"/>
    <w:rsid w:val="005F1300"/>
    <w:rsid w:val="005F1CF4"/>
    <w:rsid w:val="005F2244"/>
    <w:rsid w:val="005F4C16"/>
    <w:rsid w:val="005F579F"/>
    <w:rsid w:val="005F5E13"/>
    <w:rsid w:val="005F7A33"/>
    <w:rsid w:val="006055D9"/>
    <w:rsid w:val="00606630"/>
    <w:rsid w:val="00607036"/>
    <w:rsid w:val="006122E8"/>
    <w:rsid w:val="00616623"/>
    <w:rsid w:val="00617744"/>
    <w:rsid w:val="006179E5"/>
    <w:rsid w:val="00617EBE"/>
    <w:rsid w:val="006232B6"/>
    <w:rsid w:val="00623F4B"/>
    <w:rsid w:val="0062482D"/>
    <w:rsid w:val="00625AF4"/>
    <w:rsid w:val="00625B85"/>
    <w:rsid w:val="0062648A"/>
    <w:rsid w:val="006301C2"/>
    <w:rsid w:val="00630D1F"/>
    <w:rsid w:val="006311F6"/>
    <w:rsid w:val="00634038"/>
    <w:rsid w:val="00634697"/>
    <w:rsid w:val="00635B18"/>
    <w:rsid w:val="0064222C"/>
    <w:rsid w:val="00647EA1"/>
    <w:rsid w:val="00651042"/>
    <w:rsid w:val="006513D0"/>
    <w:rsid w:val="00651C80"/>
    <w:rsid w:val="00654BDF"/>
    <w:rsid w:val="0065500A"/>
    <w:rsid w:val="00655B6B"/>
    <w:rsid w:val="00656573"/>
    <w:rsid w:val="00657BCF"/>
    <w:rsid w:val="00663806"/>
    <w:rsid w:val="006663A4"/>
    <w:rsid w:val="00666D32"/>
    <w:rsid w:val="00673224"/>
    <w:rsid w:val="00673D44"/>
    <w:rsid w:val="0067471F"/>
    <w:rsid w:val="0067613A"/>
    <w:rsid w:val="00676CD7"/>
    <w:rsid w:val="006770EF"/>
    <w:rsid w:val="00682DF5"/>
    <w:rsid w:val="00683BE4"/>
    <w:rsid w:val="0068564B"/>
    <w:rsid w:val="00685A5E"/>
    <w:rsid w:val="00687662"/>
    <w:rsid w:val="006904B9"/>
    <w:rsid w:val="0069422D"/>
    <w:rsid w:val="0069448E"/>
    <w:rsid w:val="006A069C"/>
    <w:rsid w:val="006A31C0"/>
    <w:rsid w:val="006A4908"/>
    <w:rsid w:val="006A6CA6"/>
    <w:rsid w:val="006A7FE2"/>
    <w:rsid w:val="006B0B7D"/>
    <w:rsid w:val="006B0E0F"/>
    <w:rsid w:val="006B3507"/>
    <w:rsid w:val="006B3886"/>
    <w:rsid w:val="006B4F7B"/>
    <w:rsid w:val="006B5A7F"/>
    <w:rsid w:val="006C0ECB"/>
    <w:rsid w:val="006C1BD0"/>
    <w:rsid w:val="006C2C29"/>
    <w:rsid w:val="006C39F7"/>
    <w:rsid w:val="006C790E"/>
    <w:rsid w:val="006C7FAA"/>
    <w:rsid w:val="006D193D"/>
    <w:rsid w:val="006D2E66"/>
    <w:rsid w:val="006D3F4B"/>
    <w:rsid w:val="006E0B7D"/>
    <w:rsid w:val="006E2003"/>
    <w:rsid w:val="006E2C4B"/>
    <w:rsid w:val="006E7BC3"/>
    <w:rsid w:val="006F214F"/>
    <w:rsid w:val="006F262A"/>
    <w:rsid w:val="0070177D"/>
    <w:rsid w:val="00701E43"/>
    <w:rsid w:val="0070218A"/>
    <w:rsid w:val="00704D6F"/>
    <w:rsid w:val="007079F9"/>
    <w:rsid w:val="00712968"/>
    <w:rsid w:val="00715238"/>
    <w:rsid w:val="007179B0"/>
    <w:rsid w:val="0072180C"/>
    <w:rsid w:val="00730977"/>
    <w:rsid w:val="00733086"/>
    <w:rsid w:val="00733191"/>
    <w:rsid w:val="00733274"/>
    <w:rsid w:val="0073528D"/>
    <w:rsid w:val="00735716"/>
    <w:rsid w:val="00735754"/>
    <w:rsid w:val="0073774D"/>
    <w:rsid w:val="00742DD7"/>
    <w:rsid w:val="00746D81"/>
    <w:rsid w:val="00747AF9"/>
    <w:rsid w:val="007511BC"/>
    <w:rsid w:val="00751A58"/>
    <w:rsid w:val="0075264B"/>
    <w:rsid w:val="00753778"/>
    <w:rsid w:val="007546BD"/>
    <w:rsid w:val="00756E99"/>
    <w:rsid w:val="007579DA"/>
    <w:rsid w:val="00757E67"/>
    <w:rsid w:val="00762ADD"/>
    <w:rsid w:val="00772937"/>
    <w:rsid w:val="007729CC"/>
    <w:rsid w:val="00774120"/>
    <w:rsid w:val="007747B6"/>
    <w:rsid w:val="00775140"/>
    <w:rsid w:val="0077770B"/>
    <w:rsid w:val="00781447"/>
    <w:rsid w:val="007859FC"/>
    <w:rsid w:val="00786C8E"/>
    <w:rsid w:val="0079084F"/>
    <w:rsid w:val="00790CA1"/>
    <w:rsid w:val="007921AF"/>
    <w:rsid w:val="0079272F"/>
    <w:rsid w:val="00792C97"/>
    <w:rsid w:val="0079336C"/>
    <w:rsid w:val="0079384F"/>
    <w:rsid w:val="0079543F"/>
    <w:rsid w:val="00796D53"/>
    <w:rsid w:val="00797540"/>
    <w:rsid w:val="007A150D"/>
    <w:rsid w:val="007A2AD9"/>
    <w:rsid w:val="007A3FD9"/>
    <w:rsid w:val="007A4095"/>
    <w:rsid w:val="007A74A0"/>
    <w:rsid w:val="007B0E94"/>
    <w:rsid w:val="007B1724"/>
    <w:rsid w:val="007B2566"/>
    <w:rsid w:val="007B26CD"/>
    <w:rsid w:val="007C3A56"/>
    <w:rsid w:val="007C3FC2"/>
    <w:rsid w:val="007C5DB6"/>
    <w:rsid w:val="007D7C5E"/>
    <w:rsid w:val="007E2954"/>
    <w:rsid w:val="007E77DF"/>
    <w:rsid w:val="007F3583"/>
    <w:rsid w:val="007F565F"/>
    <w:rsid w:val="0080130A"/>
    <w:rsid w:val="0081016B"/>
    <w:rsid w:val="00813055"/>
    <w:rsid w:val="00814BAB"/>
    <w:rsid w:val="00815168"/>
    <w:rsid w:val="00815911"/>
    <w:rsid w:val="00816791"/>
    <w:rsid w:val="00817F69"/>
    <w:rsid w:val="00820FE4"/>
    <w:rsid w:val="00823869"/>
    <w:rsid w:val="00823C80"/>
    <w:rsid w:val="00824B7F"/>
    <w:rsid w:val="00826F0F"/>
    <w:rsid w:val="0083319C"/>
    <w:rsid w:val="00837AC3"/>
    <w:rsid w:val="00837C62"/>
    <w:rsid w:val="00844BAE"/>
    <w:rsid w:val="008470C6"/>
    <w:rsid w:val="00847525"/>
    <w:rsid w:val="00851B51"/>
    <w:rsid w:val="008523FA"/>
    <w:rsid w:val="008552CD"/>
    <w:rsid w:val="00855AD4"/>
    <w:rsid w:val="008610E9"/>
    <w:rsid w:val="00862836"/>
    <w:rsid w:val="00864FF0"/>
    <w:rsid w:val="00870324"/>
    <w:rsid w:val="008708E5"/>
    <w:rsid w:val="00872288"/>
    <w:rsid w:val="008744BC"/>
    <w:rsid w:val="00875A62"/>
    <w:rsid w:val="00875C94"/>
    <w:rsid w:val="00876A00"/>
    <w:rsid w:val="00876E71"/>
    <w:rsid w:val="00885BB1"/>
    <w:rsid w:val="00890504"/>
    <w:rsid w:val="00890933"/>
    <w:rsid w:val="008930CF"/>
    <w:rsid w:val="00894973"/>
    <w:rsid w:val="00894AE6"/>
    <w:rsid w:val="00894F45"/>
    <w:rsid w:val="00897A2B"/>
    <w:rsid w:val="00897E66"/>
    <w:rsid w:val="008A1452"/>
    <w:rsid w:val="008A23A6"/>
    <w:rsid w:val="008A3F54"/>
    <w:rsid w:val="008A55C2"/>
    <w:rsid w:val="008A56AE"/>
    <w:rsid w:val="008A5796"/>
    <w:rsid w:val="008A616F"/>
    <w:rsid w:val="008A6836"/>
    <w:rsid w:val="008A7D8A"/>
    <w:rsid w:val="008B1D74"/>
    <w:rsid w:val="008B25BA"/>
    <w:rsid w:val="008B6A48"/>
    <w:rsid w:val="008C026D"/>
    <w:rsid w:val="008C22FE"/>
    <w:rsid w:val="008C29EF"/>
    <w:rsid w:val="008C2CA2"/>
    <w:rsid w:val="008C46E4"/>
    <w:rsid w:val="008C4BDE"/>
    <w:rsid w:val="008D0054"/>
    <w:rsid w:val="008D05F5"/>
    <w:rsid w:val="008D112C"/>
    <w:rsid w:val="008D1157"/>
    <w:rsid w:val="008D1AC6"/>
    <w:rsid w:val="008D4F6E"/>
    <w:rsid w:val="008D5A4A"/>
    <w:rsid w:val="008D689F"/>
    <w:rsid w:val="008D696B"/>
    <w:rsid w:val="008D6F39"/>
    <w:rsid w:val="008E11C1"/>
    <w:rsid w:val="008E276F"/>
    <w:rsid w:val="008E5FAD"/>
    <w:rsid w:val="008E625D"/>
    <w:rsid w:val="008E73A2"/>
    <w:rsid w:val="008F64F9"/>
    <w:rsid w:val="008F7409"/>
    <w:rsid w:val="00900FAA"/>
    <w:rsid w:val="0090126E"/>
    <w:rsid w:val="00903121"/>
    <w:rsid w:val="00903343"/>
    <w:rsid w:val="0090357A"/>
    <w:rsid w:val="0090389D"/>
    <w:rsid w:val="00905184"/>
    <w:rsid w:val="0090653C"/>
    <w:rsid w:val="009116DA"/>
    <w:rsid w:val="009128ED"/>
    <w:rsid w:val="00914077"/>
    <w:rsid w:val="009154F1"/>
    <w:rsid w:val="00920BE4"/>
    <w:rsid w:val="00920E41"/>
    <w:rsid w:val="0092157E"/>
    <w:rsid w:val="00922ED0"/>
    <w:rsid w:val="00933D8F"/>
    <w:rsid w:val="00933DF4"/>
    <w:rsid w:val="00934C12"/>
    <w:rsid w:val="00940E99"/>
    <w:rsid w:val="009431E4"/>
    <w:rsid w:val="00945FB6"/>
    <w:rsid w:val="00951620"/>
    <w:rsid w:val="009519AB"/>
    <w:rsid w:val="00953CE6"/>
    <w:rsid w:val="009558E5"/>
    <w:rsid w:val="00956759"/>
    <w:rsid w:val="00960884"/>
    <w:rsid w:val="0096098B"/>
    <w:rsid w:val="00961500"/>
    <w:rsid w:val="00962146"/>
    <w:rsid w:val="0096219B"/>
    <w:rsid w:val="00963E06"/>
    <w:rsid w:val="00967DEB"/>
    <w:rsid w:val="00970348"/>
    <w:rsid w:val="009703C8"/>
    <w:rsid w:val="00970C28"/>
    <w:rsid w:val="0097270F"/>
    <w:rsid w:val="00977766"/>
    <w:rsid w:val="00980F88"/>
    <w:rsid w:val="009821A9"/>
    <w:rsid w:val="00985ACC"/>
    <w:rsid w:val="00986207"/>
    <w:rsid w:val="00987EDB"/>
    <w:rsid w:val="009933EF"/>
    <w:rsid w:val="00993E0B"/>
    <w:rsid w:val="009941A0"/>
    <w:rsid w:val="00995CEF"/>
    <w:rsid w:val="00997044"/>
    <w:rsid w:val="00997841"/>
    <w:rsid w:val="009A18AF"/>
    <w:rsid w:val="009A3AA7"/>
    <w:rsid w:val="009A4D04"/>
    <w:rsid w:val="009A5F9F"/>
    <w:rsid w:val="009B31D8"/>
    <w:rsid w:val="009B3489"/>
    <w:rsid w:val="009B3D2D"/>
    <w:rsid w:val="009B40CE"/>
    <w:rsid w:val="009B52AA"/>
    <w:rsid w:val="009B52B8"/>
    <w:rsid w:val="009B71E2"/>
    <w:rsid w:val="009B75DE"/>
    <w:rsid w:val="009C09F5"/>
    <w:rsid w:val="009C0B12"/>
    <w:rsid w:val="009C2B1F"/>
    <w:rsid w:val="009C453C"/>
    <w:rsid w:val="009C58EB"/>
    <w:rsid w:val="009C5BD6"/>
    <w:rsid w:val="009D04B7"/>
    <w:rsid w:val="009D0C10"/>
    <w:rsid w:val="009D1893"/>
    <w:rsid w:val="009D1D84"/>
    <w:rsid w:val="009D4EBF"/>
    <w:rsid w:val="009D4FF2"/>
    <w:rsid w:val="009D5EA5"/>
    <w:rsid w:val="009D74F4"/>
    <w:rsid w:val="009E1056"/>
    <w:rsid w:val="009E1143"/>
    <w:rsid w:val="009E3098"/>
    <w:rsid w:val="009E385C"/>
    <w:rsid w:val="009E60CB"/>
    <w:rsid w:val="009E751A"/>
    <w:rsid w:val="009F1909"/>
    <w:rsid w:val="009F1D67"/>
    <w:rsid w:val="009F2F16"/>
    <w:rsid w:val="009F3582"/>
    <w:rsid w:val="009F50B2"/>
    <w:rsid w:val="009F777D"/>
    <w:rsid w:val="00A01BDC"/>
    <w:rsid w:val="00A06057"/>
    <w:rsid w:val="00A06EAA"/>
    <w:rsid w:val="00A07D2A"/>
    <w:rsid w:val="00A1164A"/>
    <w:rsid w:val="00A1289F"/>
    <w:rsid w:val="00A13494"/>
    <w:rsid w:val="00A154CA"/>
    <w:rsid w:val="00A15DEE"/>
    <w:rsid w:val="00A2098C"/>
    <w:rsid w:val="00A21E25"/>
    <w:rsid w:val="00A2331F"/>
    <w:rsid w:val="00A23C35"/>
    <w:rsid w:val="00A30DB2"/>
    <w:rsid w:val="00A31F60"/>
    <w:rsid w:val="00A32AE6"/>
    <w:rsid w:val="00A33490"/>
    <w:rsid w:val="00A3353F"/>
    <w:rsid w:val="00A33ABA"/>
    <w:rsid w:val="00A4343D"/>
    <w:rsid w:val="00A439A8"/>
    <w:rsid w:val="00A43CE7"/>
    <w:rsid w:val="00A451FD"/>
    <w:rsid w:val="00A479D2"/>
    <w:rsid w:val="00A52C5D"/>
    <w:rsid w:val="00A54854"/>
    <w:rsid w:val="00A549AD"/>
    <w:rsid w:val="00A579A1"/>
    <w:rsid w:val="00A603DE"/>
    <w:rsid w:val="00A60DCC"/>
    <w:rsid w:val="00A610CC"/>
    <w:rsid w:val="00A61662"/>
    <w:rsid w:val="00A73840"/>
    <w:rsid w:val="00A73B71"/>
    <w:rsid w:val="00A75744"/>
    <w:rsid w:val="00A7721D"/>
    <w:rsid w:val="00A81765"/>
    <w:rsid w:val="00A81BD7"/>
    <w:rsid w:val="00A820BC"/>
    <w:rsid w:val="00A8241D"/>
    <w:rsid w:val="00A82CA4"/>
    <w:rsid w:val="00A84224"/>
    <w:rsid w:val="00A85289"/>
    <w:rsid w:val="00A90EEC"/>
    <w:rsid w:val="00A915D1"/>
    <w:rsid w:val="00A977B5"/>
    <w:rsid w:val="00AA4B60"/>
    <w:rsid w:val="00AA74E1"/>
    <w:rsid w:val="00AB27DD"/>
    <w:rsid w:val="00AB4302"/>
    <w:rsid w:val="00AB69BD"/>
    <w:rsid w:val="00AB7737"/>
    <w:rsid w:val="00AC1687"/>
    <w:rsid w:val="00AC1D98"/>
    <w:rsid w:val="00AC4E13"/>
    <w:rsid w:val="00AC4FD0"/>
    <w:rsid w:val="00AD0786"/>
    <w:rsid w:val="00AD0F50"/>
    <w:rsid w:val="00AD127E"/>
    <w:rsid w:val="00AD2EC0"/>
    <w:rsid w:val="00AD32E6"/>
    <w:rsid w:val="00AD685E"/>
    <w:rsid w:val="00AD7DFE"/>
    <w:rsid w:val="00AE1ED7"/>
    <w:rsid w:val="00AE314E"/>
    <w:rsid w:val="00AE494F"/>
    <w:rsid w:val="00AE5B72"/>
    <w:rsid w:val="00AF194E"/>
    <w:rsid w:val="00AF2378"/>
    <w:rsid w:val="00AF2824"/>
    <w:rsid w:val="00AF3480"/>
    <w:rsid w:val="00AF75EB"/>
    <w:rsid w:val="00B04AD8"/>
    <w:rsid w:val="00B05BFF"/>
    <w:rsid w:val="00B07A86"/>
    <w:rsid w:val="00B11EFE"/>
    <w:rsid w:val="00B13CB7"/>
    <w:rsid w:val="00B1496B"/>
    <w:rsid w:val="00B217A1"/>
    <w:rsid w:val="00B23F64"/>
    <w:rsid w:val="00B26066"/>
    <w:rsid w:val="00B309A6"/>
    <w:rsid w:val="00B3290B"/>
    <w:rsid w:val="00B33252"/>
    <w:rsid w:val="00B33473"/>
    <w:rsid w:val="00B34807"/>
    <w:rsid w:val="00B354BF"/>
    <w:rsid w:val="00B41E8E"/>
    <w:rsid w:val="00B44F81"/>
    <w:rsid w:val="00B4698F"/>
    <w:rsid w:val="00B510D5"/>
    <w:rsid w:val="00B52939"/>
    <w:rsid w:val="00B55518"/>
    <w:rsid w:val="00B56B74"/>
    <w:rsid w:val="00B5778A"/>
    <w:rsid w:val="00B577E7"/>
    <w:rsid w:val="00B57916"/>
    <w:rsid w:val="00B57C33"/>
    <w:rsid w:val="00B60180"/>
    <w:rsid w:val="00B61FA5"/>
    <w:rsid w:val="00B621E0"/>
    <w:rsid w:val="00B63C5E"/>
    <w:rsid w:val="00B65380"/>
    <w:rsid w:val="00B704EC"/>
    <w:rsid w:val="00B70A7A"/>
    <w:rsid w:val="00B72DA3"/>
    <w:rsid w:val="00B7460B"/>
    <w:rsid w:val="00B75111"/>
    <w:rsid w:val="00B765B6"/>
    <w:rsid w:val="00B8420E"/>
    <w:rsid w:val="00B85689"/>
    <w:rsid w:val="00B85DE6"/>
    <w:rsid w:val="00B86D00"/>
    <w:rsid w:val="00B904CB"/>
    <w:rsid w:val="00B91E3E"/>
    <w:rsid w:val="00B93109"/>
    <w:rsid w:val="00B932D5"/>
    <w:rsid w:val="00B944F0"/>
    <w:rsid w:val="00B94860"/>
    <w:rsid w:val="00BA17D2"/>
    <w:rsid w:val="00BA26A3"/>
    <w:rsid w:val="00BA4B9B"/>
    <w:rsid w:val="00BA6E37"/>
    <w:rsid w:val="00BA7BC2"/>
    <w:rsid w:val="00BB31EA"/>
    <w:rsid w:val="00BB6776"/>
    <w:rsid w:val="00BC0075"/>
    <w:rsid w:val="00BC1FE9"/>
    <w:rsid w:val="00BC4F31"/>
    <w:rsid w:val="00BC5154"/>
    <w:rsid w:val="00BC6548"/>
    <w:rsid w:val="00BC74EC"/>
    <w:rsid w:val="00BD20A6"/>
    <w:rsid w:val="00BD2E1B"/>
    <w:rsid w:val="00BD365B"/>
    <w:rsid w:val="00BD3BA7"/>
    <w:rsid w:val="00BD73FA"/>
    <w:rsid w:val="00BE1728"/>
    <w:rsid w:val="00BE5D4B"/>
    <w:rsid w:val="00BE78E7"/>
    <w:rsid w:val="00BF2E60"/>
    <w:rsid w:val="00BF41A3"/>
    <w:rsid w:val="00C0055D"/>
    <w:rsid w:val="00C02D2A"/>
    <w:rsid w:val="00C044B3"/>
    <w:rsid w:val="00C06AA7"/>
    <w:rsid w:val="00C15705"/>
    <w:rsid w:val="00C15F22"/>
    <w:rsid w:val="00C1620B"/>
    <w:rsid w:val="00C226FD"/>
    <w:rsid w:val="00C3176F"/>
    <w:rsid w:val="00C352B3"/>
    <w:rsid w:val="00C37BFC"/>
    <w:rsid w:val="00C40FB3"/>
    <w:rsid w:val="00C41922"/>
    <w:rsid w:val="00C421C0"/>
    <w:rsid w:val="00C449C7"/>
    <w:rsid w:val="00C45204"/>
    <w:rsid w:val="00C45A76"/>
    <w:rsid w:val="00C46674"/>
    <w:rsid w:val="00C46DD0"/>
    <w:rsid w:val="00C47BE6"/>
    <w:rsid w:val="00C50591"/>
    <w:rsid w:val="00C51176"/>
    <w:rsid w:val="00C53667"/>
    <w:rsid w:val="00C53BFC"/>
    <w:rsid w:val="00C55A44"/>
    <w:rsid w:val="00C56B53"/>
    <w:rsid w:val="00C63324"/>
    <w:rsid w:val="00C636AF"/>
    <w:rsid w:val="00C654A9"/>
    <w:rsid w:val="00C6673A"/>
    <w:rsid w:val="00C67803"/>
    <w:rsid w:val="00C8111E"/>
    <w:rsid w:val="00C81AFA"/>
    <w:rsid w:val="00C82AF3"/>
    <w:rsid w:val="00C83BE2"/>
    <w:rsid w:val="00C83EBB"/>
    <w:rsid w:val="00C84C2E"/>
    <w:rsid w:val="00C863EE"/>
    <w:rsid w:val="00C87110"/>
    <w:rsid w:val="00C91528"/>
    <w:rsid w:val="00C93D5C"/>
    <w:rsid w:val="00C954D8"/>
    <w:rsid w:val="00C97F84"/>
    <w:rsid w:val="00CA149F"/>
    <w:rsid w:val="00CA444F"/>
    <w:rsid w:val="00CA6092"/>
    <w:rsid w:val="00CA6CD2"/>
    <w:rsid w:val="00CB2A45"/>
    <w:rsid w:val="00CB30DD"/>
    <w:rsid w:val="00CB3F60"/>
    <w:rsid w:val="00CB613D"/>
    <w:rsid w:val="00CB62A9"/>
    <w:rsid w:val="00CC0CB3"/>
    <w:rsid w:val="00CC33AE"/>
    <w:rsid w:val="00CC33C0"/>
    <w:rsid w:val="00CC7FFC"/>
    <w:rsid w:val="00CD26BF"/>
    <w:rsid w:val="00CD30D7"/>
    <w:rsid w:val="00CD3242"/>
    <w:rsid w:val="00CD4873"/>
    <w:rsid w:val="00CD5076"/>
    <w:rsid w:val="00CD5F6C"/>
    <w:rsid w:val="00CD6D13"/>
    <w:rsid w:val="00CD6DA7"/>
    <w:rsid w:val="00CE0EEA"/>
    <w:rsid w:val="00CE4024"/>
    <w:rsid w:val="00CE79AD"/>
    <w:rsid w:val="00CF4F77"/>
    <w:rsid w:val="00CF5E10"/>
    <w:rsid w:val="00CF66F8"/>
    <w:rsid w:val="00CF7CE5"/>
    <w:rsid w:val="00CF7E89"/>
    <w:rsid w:val="00D0565E"/>
    <w:rsid w:val="00D068CD"/>
    <w:rsid w:val="00D1131E"/>
    <w:rsid w:val="00D12E9C"/>
    <w:rsid w:val="00D13B0F"/>
    <w:rsid w:val="00D13B28"/>
    <w:rsid w:val="00D1414B"/>
    <w:rsid w:val="00D15C85"/>
    <w:rsid w:val="00D2029F"/>
    <w:rsid w:val="00D2065D"/>
    <w:rsid w:val="00D20EC1"/>
    <w:rsid w:val="00D24F5E"/>
    <w:rsid w:val="00D251C7"/>
    <w:rsid w:val="00D2639B"/>
    <w:rsid w:val="00D3003D"/>
    <w:rsid w:val="00D33BEB"/>
    <w:rsid w:val="00D34442"/>
    <w:rsid w:val="00D348E7"/>
    <w:rsid w:val="00D35A32"/>
    <w:rsid w:val="00D37C82"/>
    <w:rsid w:val="00D40984"/>
    <w:rsid w:val="00D41E44"/>
    <w:rsid w:val="00D43022"/>
    <w:rsid w:val="00D45FDE"/>
    <w:rsid w:val="00D5115D"/>
    <w:rsid w:val="00D5313F"/>
    <w:rsid w:val="00D54073"/>
    <w:rsid w:val="00D549AA"/>
    <w:rsid w:val="00D555C6"/>
    <w:rsid w:val="00D56E0B"/>
    <w:rsid w:val="00D623CC"/>
    <w:rsid w:val="00D627DD"/>
    <w:rsid w:val="00D62E3A"/>
    <w:rsid w:val="00D63A9A"/>
    <w:rsid w:val="00D65F92"/>
    <w:rsid w:val="00D72CA8"/>
    <w:rsid w:val="00D7588F"/>
    <w:rsid w:val="00D76F38"/>
    <w:rsid w:val="00D81515"/>
    <w:rsid w:val="00D82D0C"/>
    <w:rsid w:val="00D82D8A"/>
    <w:rsid w:val="00D830A9"/>
    <w:rsid w:val="00D84A14"/>
    <w:rsid w:val="00D87085"/>
    <w:rsid w:val="00D877AC"/>
    <w:rsid w:val="00D907F9"/>
    <w:rsid w:val="00D9351C"/>
    <w:rsid w:val="00D96524"/>
    <w:rsid w:val="00DA1DB4"/>
    <w:rsid w:val="00DA4B51"/>
    <w:rsid w:val="00DA7F16"/>
    <w:rsid w:val="00DB0BE7"/>
    <w:rsid w:val="00DB2632"/>
    <w:rsid w:val="00DB2F9E"/>
    <w:rsid w:val="00DB4B0C"/>
    <w:rsid w:val="00DB6491"/>
    <w:rsid w:val="00DB652E"/>
    <w:rsid w:val="00DB67FC"/>
    <w:rsid w:val="00DC1348"/>
    <w:rsid w:val="00DC2205"/>
    <w:rsid w:val="00DC357B"/>
    <w:rsid w:val="00DD0564"/>
    <w:rsid w:val="00DD5C41"/>
    <w:rsid w:val="00DE6ACE"/>
    <w:rsid w:val="00DE761F"/>
    <w:rsid w:val="00DE7AA2"/>
    <w:rsid w:val="00DF06C8"/>
    <w:rsid w:val="00DF1D97"/>
    <w:rsid w:val="00DF2223"/>
    <w:rsid w:val="00DF7D85"/>
    <w:rsid w:val="00E02A59"/>
    <w:rsid w:val="00E06514"/>
    <w:rsid w:val="00E209C6"/>
    <w:rsid w:val="00E213C1"/>
    <w:rsid w:val="00E24B9A"/>
    <w:rsid w:val="00E25F77"/>
    <w:rsid w:val="00E3048B"/>
    <w:rsid w:val="00E32B27"/>
    <w:rsid w:val="00E33F01"/>
    <w:rsid w:val="00E34608"/>
    <w:rsid w:val="00E356A6"/>
    <w:rsid w:val="00E407F5"/>
    <w:rsid w:val="00E40DFB"/>
    <w:rsid w:val="00E42A82"/>
    <w:rsid w:val="00E52173"/>
    <w:rsid w:val="00E527EB"/>
    <w:rsid w:val="00E53E95"/>
    <w:rsid w:val="00E5546B"/>
    <w:rsid w:val="00E55F17"/>
    <w:rsid w:val="00E56011"/>
    <w:rsid w:val="00E60281"/>
    <w:rsid w:val="00E61538"/>
    <w:rsid w:val="00E65008"/>
    <w:rsid w:val="00E712A6"/>
    <w:rsid w:val="00E727E0"/>
    <w:rsid w:val="00E766C5"/>
    <w:rsid w:val="00E776EC"/>
    <w:rsid w:val="00E80E46"/>
    <w:rsid w:val="00E829BC"/>
    <w:rsid w:val="00E8438A"/>
    <w:rsid w:val="00E84EAC"/>
    <w:rsid w:val="00E90E1A"/>
    <w:rsid w:val="00E92568"/>
    <w:rsid w:val="00E934AC"/>
    <w:rsid w:val="00E94321"/>
    <w:rsid w:val="00E9497E"/>
    <w:rsid w:val="00E970CD"/>
    <w:rsid w:val="00E9752B"/>
    <w:rsid w:val="00E97625"/>
    <w:rsid w:val="00EA0A5E"/>
    <w:rsid w:val="00EA114C"/>
    <w:rsid w:val="00EA3649"/>
    <w:rsid w:val="00EA4083"/>
    <w:rsid w:val="00EA746C"/>
    <w:rsid w:val="00EB047F"/>
    <w:rsid w:val="00EB56A5"/>
    <w:rsid w:val="00EC1059"/>
    <w:rsid w:val="00EC160B"/>
    <w:rsid w:val="00EC3E96"/>
    <w:rsid w:val="00EC3EBD"/>
    <w:rsid w:val="00EC3F10"/>
    <w:rsid w:val="00EC495A"/>
    <w:rsid w:val="00EC4C2E"/>
    <w:rsid w:val="00EC6A4C"/>
    <w:rsid w:val="00ED315E"/>
    <w:rsid w:val="00ED43E2"/>
    <w:rsid w:val="00ED54EF"/>
    <w:rsid w:val="00ED6717"/>
    <w:rsid w:val="00ED6D89"/>
    <w:rsid w:val="00ED7FAF"/>
    <w:rsid w:val="00EE0596"/>
    <w:rsid w:val="00EE1EE2"/>
    <w:rsid w:val="00EE3A90"/>
    <w:rsid w:val="00EE3D3E"/>
    <w:rsid w:val="00EE62C5"/>
    <w:rsid w:val="00EE7145"/>
    <w:rsid w:val="00EF14BB"/>
    <w:rsid w:val="00EF1EAD"/>
    <w:rsid w:val="00EF275C"/>
    <w:rsid w:val="00EF3FE7"/>
    <w:rsid w:val="00EF476A"/>
    <w:rsid w:val="00EF550C"/>
    <w:rsid w:val="00EF57BF"/>
    <w:rsid w:val="00EF5BB2"/>
    <w:rsid w:val="00EF6C6D"/>
    <w:rsid w:val="00F00772"/>
    <w:rsid w:val="00F00815"/>
    <w:rsid w:val="00F008A9"/>
    <w:rsid w:val="00F01C57"/>
    <w:rsid w:val="00F0278E"/>
    <w:rsid w:val="00F05882"/>
    <w:rsid w:val="00F05929"/>
    <w:rsid w:val="00F0743B"/>
    <w:rsid w:val="00F11DD6"/>
    <w:rsid w:val="00F125EF"/>
    <w:rsid w:val="00F13075"/>
    <w:rsid w:val="00F16365"/>
    <w:rsid w:val="00F213FC"/>
    <w:rsid w:val="00F22FB5"/>
    <w:rsid w:val="00F23D31"/>
    <w:rsid w:val="00F25901"/>
    <w:rsid w:val="00F26DBF"/>
    <w:rsid w:val="00F302AF"/>
    <w:rsid w:val="00F316E0"/>
    <w:rsid w:val="00F33304"/>
    <w:rsid w:val="00F35507"/>
    <w:rsid w:val="00F36C38"/>
    <w:rsid w:val="00F37FD2"/>
    <w:rsid w:val="00F4093B"/>
    <w:rsid w:val="00F43F42"/>
    <w:rsid w:val="00F43F87"/>
    <w:rsid w:val="00F50E13"/>
    <w:rsid w:val="00F510A4"/>
    <w:rsid w:val="00F518D6"/>
    <w:rsid w:val="00F52EE8"/>
    <w:rsid w:val="00F55034"/>
    <w:rsid w:val="00F565C8"/>
    <w:rsid w:val="00F5681D"/>
    <w:rsid w:val="00F56847"/>
    <w:rsid w:val="00F61274"/>
    <w:rsid w:val="00F62009"/>
    <w:rsid w:val="00F62F63"/>
    <w:rsid w:val="00F67912"/>
    <w:rsid w:val="00F67FBE"/>
    <w:rsid w:val="00F7070E"/>
    <w:rsid w:val="00F70EAD"/>
    <w:rsid w:val="00F71216"/>
    <w:rsid w:val="00F72588"/>
    <w:rsid w:val="00F760FE"/>
    <w:rsid w:val="00F771A7"/>
    <w:rsid w:val="00F77DA4"/>
    <w:rsid w:val="00F813AA"/>
    <w:rsid w:val="00F83747"/>
    <w:rsid w:val="00F83E40"/>
    <w:rsid w:val="00F853E4"/>
    <w:rsid w:val="00F86531"/>
    <w:rsid w:val="00F921D7"/>
    <w:rsid w:val="00F93BC0"/>
    <w:rsid w:val="00FA1FE6"/>
    <w:rsid w:val="00FA4A10"/>
    <w:rsid w:val="00FB1932"/>
    <w:rsid w:val="00FB38A5"/>
    <w:rsid w:val="00FB576F"/>
    <w:rsid w:val="00FB7A91"/>
    <w:rsid w:val="00FC297F"/>
    <w:rsid w:val="00FC4879"/>
    <w:rsid w:val="00FC56FB"/>
    <w:rsid w:val="00FC6026"/>
    <w:rsid w:val="00FC6B83"/>
    <w:rsid w:val="00FC7625"/>
    <w:rsid w:val="00FC7CCA"/>
    <w:rsid w:val="00FD4922"/>
    <w:rsid w:val="00FD5D29"/>
    <w:rsid w:val="00FD6164"/>
    <w:rsid w:val="00FD74DA"/>
    <w:rsid w:val="00FD7AD8"/>
    <w:rsid w:val="00FD7E8C"/>
    <w:rsid w:val="00FE07A9"/>
    <w:rsid w:val="00FE4E31"/>
    <w:rsid w:val="00FE5368"/>
    <w:rsid w:val="00FE5449"/>
    <w:rsid w:val="00FE6991"/>
    <w:rsid w:val="00FE6BA7"/>
    <w:rsid w:val="00FF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5E3C2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fr-CA" w:eastAsia="fr-CA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A00"/>
  </w:style>
  <w:style w:type="paragraph" w:styleId="Titre1">
    <w:name w:val="heading 1"/>
    <w:basedOn w:val="Normal"/>
    <w:next w:val="Normal"/>
    <w:link w:val="Titre1Car"/>
    <w:uiPriority w:val="9"/>
    <w:qFormat/>
    <w:locked/>
    <w:rsid w:val="00152B6C"/>
    <w:pPr>
      <w:pBdr>
        <w:top w:val="single" w:sz="24" w:space="0" w:color="1CADE4" w:themeColor="accent1"/>
        <w:left w:val="single" w:sz="24" w:space="0" w:color="1CADE4" w:themeColor="accent1"/>
        <w:bottom w:val="single" w:sz="24" w:space="0" w:color="1CADE4" w:themeColor="accent1"/>
        <w:right w:val="single" w:sz="24" w:space="0" w:color="1CADE4" w:themeColor="accent1"/>
      </w:pBdr>
      <w:shd w:val="clear" w:color="auto" w:fill="1CADE4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152B6C"/>
    <w:pPr>
      <w:pBdr>
        <w:top w:val="single" w:sz="24" w:space="0" w:color="D1EEF9" w:themeColor="accent1" w:themeTint="33"/>
        <w:left w:val="single" w:sz="24" w:space="0" w:color="D1EEF9" w:themeColor="accent1" w:themeTint="33"/>
        <w:bottom w:val="single" w:sz="24" w:space="0" w:color="D1EEF9" w:themeColor="accent1" w:themeTint="33"/>
        <w:right w:val="single" w:sz="24" w:space="0" w:color="D1EEF9" w:themeColor="accent1" w:themeTint="33"/>
      </w:pBdr>
      <w:shd w:val="clear" w:color="auto" w:fill="D1EEF9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locked/>
    <w:rsid w:val="00152B6C"/>
    <w:pPr>
      <w:pBdr>
        <w:top w:val="single" w:sz="6" w:space="2" w:color="1CADE4" w:themeColor="accent1"/>
      </w:pBdr>
      <w:spacing w:before="300" w:after="0"/>
      <w:outlineLvl w:val="2"/>
    </w:pPr>
    <w:rPr>
      <w:caps/>
      <w:color w:val="0D5571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locked/>
    <w:rsid w:val="00152B6C"/>
    <w:pPr>
      <w:pBdr>
        <w:top w:val="dotted" w:sz="6" w:space="2" w:color="1CADE4" w:themeColor="accent1"/>
      </w:pBdr>
      <w:spacing w:before="200" w:after="0"/>
      <w:outlineLvl w:val="3"/>
    </w:pPr>
    <w:rPr>
      <w:caps/>
      <w:color w:val="1481AB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locked/>
    <w:rsid w:val="00152B6C"/>
    <w:pPr>
      <w:pBdr>
        <w:bottom w:val="single" w:sz="6" w:space="1" w:color="1CADE4" w:themeColor="accent1"/>
      </w:pBdr>
      <w:spacing w:before="200" w:after="0"/>
      <w:outlineLvl w:val="4"/>
    </w:pPr>
    <w:rPr>
      <w:caps/>
      <w:color w:val="1481AB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locked/>
    <w:rsid w:val="00152B6C"/>
    <w:pPr>
      <w:pBdr>
        <w:bottom w:val="dotted" w:sz="6" w:space="1" w:color="1CADE4" w:themeColor="accent1"/>
      </w:pBdr>
      <w:spacing w:before="200" w:after="0"/>
      <w:outlineLvl w:val="5"/>
    </w:pPr>
    <w:rPr>
      <w:caps/>
      <w:color w:val="1481AB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locked/>
    <w:rsid w:val="00152B6C"/>
    <w:pPr>
      <w:spacing w:before="200" w:after="0"/>
      <w:outlineLvl w:val="6"/>
    </w:pPr>
    <w:rPr>
      <w:caps/>
      <w:color w:val="1481AB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locked/>
    <w:rsid w:val="00152B6C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152B6C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52B6C"/>
    <w:rPr>
      <w:caps/>
      <w:color w:val="FFFFFF" w:themeColor="background1"/>
      <w:spacing w:val="15"/>
      <w:sz w:val="22"/>
      <w:szCs w:val="22"/>
      <w:shd w:val="clear" w:color="auto" w:fill="1CADE4" w:themeFill="accent1"/>
    </w:rPr>
  </w:style>
  <w:style w:type="character" w:customStyle="1" w:styleId="Titre2Car">
    <w:name w:val="Titre 2 Car"/>
    <w:basedOn w:val="Policepardfaut"/>
    <w:link w:val="Titre2"/>
    <w:uiPriority w:val="9"/>
    <w:rsid w:val="00152B6C"/>
    <w:rPr>
      <w:caps/>
      <w:spacing w:val="15"/>
      <w:shd w:val="clear" w:color="auto" w:fill="D1EEF9" w:themeFill="accent1" w:themeFillTint="33"/>
    </w:rPr>
  </w:style>
  <w:style w:type="paragraph" w:customStyle="1" w:styleId="Default">
    <w:name w:val="Default"/>
    <w:rsid w:val="00890504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rsid w:val="00152B6C"/>
    <w:rPr>
      <w:caps/>
      <w:color w:val="1481AB" w:themeColor="accent1" w:themeShade="BF"/>
      <w:spacing w:val="10"/>
    </w:rPr>
  </w:style>
  <w:style w:type="paragraph" w:styleId="Paragraphedeliste">
    <w:name w:val="List Paragraph"/>
    <w:basedOn w:val="Normal"/>
    <w:uiPriority w:val="34"/>
    <w:qFormat/>
    <w:rsid w:val="00F61274"/>
    <w:pPr>
      <w:ind w:left="720"/>
      <w:contextualSpacing/>
    </w:pPr>
  </w:style>
  <w:style w:type="character" w:styleId="Lienhypertexte">
    <w:name w:val="Hyperlink"/>
    <w:basedOn w:val="Policepardfaut"/>
    <w:uiPriority w:val="99"/>
    <w:rsid w:val="000C146B"/>
    <w:rPr>
      <w:rFonts w:cs="Times New Roman"/>
      <w:color w:val="0000FF"/>
      <w:u w:val="single"/>
    </w:rPr>
  </w:style>
  <w:style w:type="paragraph" w:styleId="En-tte">
    <w:name w:val="header"/>
    <w:basedOn w:val="Normal"/>
    <w:link w:val="En-tteCar"/>
    <w:uiPriority w:val="99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locked/>
    <w:rsid w:val="00D81515"/>
    <w:rPr>
      <w:rFonts w:cs="Times New Roman"/>
      <w:lang w:val="fr-CA"/>
    </w:rPr>
  </w:style>
  <w:style w:type="paragraph" w:styleId="Pieddepage">
    <w:name w:val="footer"/>
    <w:basedOn w:val="Normal"/>
    <w:link w:val="PieddepageCar"/>
    <w:uiPriority w:val="99"/>
    <w:rsid w:val="00D8151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D81515"/>
    <w:rPr>
      <w:rFonts w:cs="Times New Roman"/>
      <w:lang w:val="fr-CA"/>
    </w:rPr>
  </w:style>
  <w:style w:type="paragraph" w:styleId="Textedebulles">
    <w:name w:val="Balloon Text"/>
    <w:basedOn w:val="Normal"/>
    <w:link w:val="TextedebullesCar"/>
    <w:semiHidden/>
    <w:rsid w:val="00D815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D81515"/>
    <w:rPr>
      <w:rFonts w:ascii="Tahoma" w:hAnsi="Tahoma" w:cs="Tahoma"/>
      <w:sz w:val="16"/>
      <w:szCs w:val="16"/>
      <w:lang w:val="fr-CA"/>
    </w:rPr>
  </w:style>
  <w:style w:type="table" w:styleId="Grilledutableau">
    <w:name w:val="Table Grid"/>
    <w:basedOn w:val="TableauNormal"/>
    <w:uiPriority w:val="59"/>
    <w:locked/>
    <w:rsid w:val="00472A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uces">
    <w:name w:val="List Bullet"/>
    <w:basedOn w:val="Normal"/>
    <w:uiPriority w:val="99"/>
    <w:rsid w:val="003040BD"/>
    <w:pPr>
      <w:numPr>
        <w:numId w:val="1"/>
      </w:numPr>
      <w:tabs>
        <w:tab w:val="num" w:pos="360"/>
      </w:tabs>
      <w:ind w:left="360"/>
      <w:contextualSpacing/>
    </w:pPr>
  </w:style>
  <w:style w:type="character" w:customStyle="1" w:styleId="yiv7789542761yui372501381244643964131">
    <w:name w:val="yiv7789542761yui_3_7_2_50_1381244643964_131"/>
    <w:basedOn w:val="Policepardfaut"/>
    <w:rsid w:val="009E3098"/>
  </w:style>
  <w:style w:type="character" w:customStyle="1" w:styleId="yiv7789542761yui372501381244643964134">
    <w:name w:val="yiv7789542761yui_3_7_2_50_1381244643964_134"/>
    <w:basedOn w:val="Policepardfaut"/>
    <w:rsid w:val="009E3098"/>
  </w:style>
  <w:style w:type="character" w:customStyle="1" w:styleId="yiv7789542761yui372501381244643964137">
    <w:name w:val="yiv7789542761yui_3_7_2_50_1381244643964_137"/>
    <w:basedOn w:val="Policepardfaut"/>
    <w:rsid w:val="009E3098"/>
  </w:style>
  <w:style w:type="paragraph" w:customStyle="1" w:styleId="style3">
    <w:name w:val="style3"/>
    <w:basedOn w:val="Normal"/>
    <w:rsid w:val="00443CA1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1B5296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1B5296"/>
    <w:rPr>
      <w:lang w:eastAsia="en-US"/>
    </w:rPr>
  </w:style>
  <w:style w:type="character" w:styleId="Appeldenotedefin">
    <w:name w:val="end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B5296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B5296"/>
    <w:rPr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1B5296"/>
    <w:rPr>
      <w:vertAlign w:val="superscript"/>
    </w:rPr>
  </w:style>
  <w:style w:type="paragraph" w:styleId="Lgende">
    <w:name w:val="caption"/>
    <w:basedOn w:val="Normal"/>
    <w:next w:val="Normal"/>
    <w:uiPriority w:val="35"/>
    <w:unhideWhenUsed/>
    <w:qFormat/>
    <w:locked/>
    <w:rsid w:val="00152B6C"/>
    <w:rPr>
      <w:b/>
      <w:bCs/>
      <w:color w:val="1481AB" w:themeColor="accent1" w:themeShade="BF"/>
      <w:sz w:val="16"/>
      <w:szCs w:val="16"/>
    </w:rPr>
  </w:style>
  <w:style w:type="paragraph" w:styleId="NormalWeb">
    <w:name w:val="Normal (Web)"/>
    <w:basedOn w:val="Normal"/>
    <w:uiPriority w:val="99"/>
    <w:unhideWhenUsed/>
    <w:rsid w:val="00B63C5E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font7">
    <w:name w:val="font_7"/>
    <w:basedOn w:val="Normal"/>
    <w:rsid w:val="000B08F9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lev">
    <w:name w:val="Strong"/>
    <w:uiPriority w:val="22"/>
    <w:qFormat/>
    <w:locked/>
    <w:rsid w:val="00152B6C"/>
    <w:rPr>
      <w:b/>
      <w:bCs/>
    </w:rPr>
  </w:style>
  <w:style w:type="paragraph" w:styleId="Titre">
    <w:name w:val="Title"/>
    <w:basedOn w:val="Normal"/>
    <w:next w:val="Normal"/>
    <w:link w:val="TitreCar"/>
    <w:uiPriority w:val="10"/>
    <w:qFormat/>
    <w:locked/>
    <w:rsid w:val="00152B6C"/>
    <w:pPr>
      <w:spacing w:before="0" w:after="0"/>
    </w:pPr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52B6C"/>
    <w:rPr>
      <w:rFonts w:asciiTheme="majorHAnsi" w:eastAsiaTheme="majorEastAsia" w:hAnsiTheme="majorHAnsi" w:cstheme="majorBidi"/>
      <w:caps/>
      <w:color w:val="1CADE4" w:themeColor="accent1"/>
      <w:spacing w:val="10"/>
      <w:sz w:val="52"/>
      <w:szCs w:val="52"/>
    </w:rPr>
  </w:style>
  <w:style w:type="paragraph" w:styleId="PrformatHTML">
    <w:name w:val="HTML Preformatted"/>
    <w:basedOn w:val="Normal"/>
    <w:link w:val="PrformatHTMLCar"/>
    <w:uiPriority w:val="99"/>
    <w:unhideWhenUsed/>
    <w:rsid w:val="00217E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</w:rPr>
  </w:style>
  <w:style w:type="character" w:customStyle="1" w:styleId="PrformatHTMLCar">
    <w:name w:val="Préformaté HTML Car"/>
    <w:basedOn w:val="Policepardfaut"/>
    <w:link w:val="PrformatHTML"/>
    <w:uiPriority w:val="99"/>
    <w:rsid w:val="00217E12"/>
    <w:rPr>
      <w:rFonts w:ascii="Courier New" w:eastAsia="Times New Roman" w:hAnsi="Courier New" w:cs="Courier New"/>
    </w:rPr>
  </w:style>
  <w:style w:type="character" w:customStyle="1" w:styleId="paragraph">
    <w:name w:val="paragraph"/>
    <w:basedOn w:val="Policepardfaut"/>
    <w:rsid w:val="004113AC"/>
  </w:style>
  <w:style w:type="paragraph" w:customStyle="1" w:styleId="3BodyTxt">
    <w:name w:val="3. Body Txt"/>
    <w:rsid w:val="0079543F"/>
    <w:rPr>
      <w:rFonts w:ascii="Cambria" w:hAnsi="Cambria" w:cs="Cambria"/>
      <w:color w:val="595959"/>
      <w:sz w:val="22"/>
      <w:szCs w:val="22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EB56A5"/>
    <w:rPr>
      <w:color w:val="808080"/>
      <w:shd w:val="clear" w:color="auto" w:fill="E6E6E6"/>
    </w:rPr>
  </w:style>
  <w:style w:type="paragraph" w:customStyle="1" w:styleId="evidence">
    <w:name w:val="evidence"/>
    <w:basedOn w:val="Normal"/>
    <w:rsid w:val="00E06514"/>
    <w:pPr>
      <w:spacing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152B6C"/>
    <w:rPr>
      <w:caps/>
      <w:spacing w:val="10"/>
      <w:sz w:val="18"/>
      <w:szCs w:val="18"/>
    </w:rPr>
  </w:style>
  <w:style w:type="paragraph" w:customStyle="1" w:styleId="Paragraphedeliste1">
    <w:name w:val="Paragraphe de liste1"/>
    <w:basedOn w:val="Normal"/>
    <w:rsid w:val="00890504"/>
    <w:pPr>
      <w:spacing w:line="276" w:lineRule="atLeast"/>
      <w:ind w:left="720"/>
    </w:pPr>
    <w:rPr>
      <w:rFonts w:eastAsia="Times New Roman" w:cs="Calibri"/>
    </w:rPr>
  </w:style>
  <w:style w:type="character" w:styleId="Marquedecommentaire">
    <w:name w:val="annotation reference"/>
    <w:uiPriority w:val="99"/>
    <w:semiHidden/>
    <w:unhideWhenUsed/>
    <w:rsid w:val="0089050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90504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90504"/>
    <w:rPr>
      <w:rFonts w:ascii="Times New Roman" w:eastAsia="Times New Roman" w:hAnsi="Times New Roman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90504"/>
    <w:rPr>
      <w:rFonts w:ascii="Times New Roman" w:eastAsia="Times New Roman" w:hAnsi="Times New Roman"/>
      <w:b/>
      <w:bCs/>
      <w:lang w:val="x-none" w:eastAsia="x-non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90504"/>
    <w:rPr>
      <w:b/>
      <w:bCs/>
      <w:lang w:val="x-none" w:eastAsia="x-none"/>
    </w:rPr>
  </w:style>
  <w:style w:type="character" w:customStyle="1" w:styleId="Titre3Car">
    <w:name w:val="Titre 3 Car"/>
    <w:basedOn w:val="Policepardfaut"/>
    <w:link w:val="Titre3"/>
    <w:uiPriority w:val="9"/>
    <w:semiHidden/>
    <w:rsid w:val="00152B6C"/>
    <w:rPr>
      <w:caps/>
      <w:color w:val="0D5571" w:themeColor="accent1" w:themeShade="7F"/>
      <w:spacing w:val="15"/>
    </w:rPr>
  </w:style>
  <w:style w:type="character" w:customStyle="1" w:styleId="Titre5Car">
    <w:name w:val="Titre 5 Car"/>
    <w:basedOn w:val="Policepardfaut"/>
    <w:link w:val="Titre5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152B6C"/>
    <w:rPr>
      <w:caps/>
      <w:color w:val="1481AB" w:themeColor="accent1" w:themeShade="BF"/>
      <w:spacing w:val="10"/>
    </w:rPr>
  </w:style>
  <w:style w:type="character" w:customStyle="1" w:styleId="Titre9Car">
    <w:name w:val="Titre 9 Car"/>
    <w:basedOn w:val="Policepardfaut"/>
    <w:link w:val="Titre9"/>
    <w:uiPriority w:val="9"/>
    <w:semiHidden/>
    <w:rsid w:val="00152B6C"/>
    <w:rPr>
      <w:i/>
      <w:iCs/>
      <w:caps/>
      <w:spacing w:val="10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qFormat/>
    <w:locked/>
    <w:rsid w:val="00152B6C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152B6C"/>
    <w:rPr>
      <w:caps/>
      <w:color w:val="595959" w:themeColor="text1" w:themeTint="A6"/>
      <w:spacing w:val="10"/>
      <w:sz w:val="21"/>
      <w:szCs w:val="21"/>
    </w:rPr>
  </w:style>
  <w:style w:type="character" w:styleId="Accentuation">
    <w:name w:val="Emphasis"/>
    <w:uiPriority w:val="20"/>
    <w:qFormat/>
    <w:locked/>
    <w:rsid w:val="00152B6C"/>
    <w:rPr>
      <w:caps/>
      <w:color w:val="0D5571" w:themeColor="accent1" w:themeShade="7F"/>
      <w:spacing w:val="5"/>
    </w:rPr>
  </w:style>
  <w:style w:type="paragraph" w:styleId="Sansinterligne">
    <w:name w:val="No Spacing"/>
    <w:uiPriority w:val="1"/>
    <w:qFormat/>
    <w:rsid w:val="00152B6C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152B6C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152B6C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52B6C"/>
    <w:pPr>
      <w:spacing w:before="240" w:after="240" w:line="240" w:lineRule="auto"/>
      <w:ind w:left="1080" w:right="1080"/>
      <w:jc w:val="center"/>
    </w:pPr>
    <w:rPr>
      <w:color w:val="1CADE4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52B6C"/>
    <w:rPr>
      <w:color w:val="1CADE4" w:themeColor="accent1"/>
      <w:sz w:val="24"/>
      <w:szCs w:val="24"/>
    </w:rPr>
  </w:style>
  <w:style w:type="character" w:styleId="Accentuationlgre">
    <w:name w:val="Subtle Emphasis"/>
    <w:uiPriority w:val="19"/>
    <w:qFormat/>
    <w:rsid w:val="00152B6C"/>
    <w:rPr>
      <w:i/>
      <w:iCs/>
      <w:color w:val="0D5571" w:themeColor="accent1" w:themeShade="7F"/>
    </w:rPr>
  </w:style>
  <w:style w:type="character" w:styleId="Accentuationintense">
    <w:name w:val="Intense Emphasis"/>
    <w:uiPriority w:val="21"/>
    <w:qFormat/>
    <w:rsid w:val="00152B6C"/>
    <w:rPr>
      <w:b/>
      <w:bCs/>
      <w:caps/>
      <w:color w:val="0D5571" w:themeColor="accent1" w:themeShade="7F"/>
      <w:spacing w:val="10"/>
    </w:rPr>
  </w:style>
  <w:style w:type="character" w:styleId="Rfrencelgre">
    <w:name w:val="Subtle Reference"/>
    <w:uiPriority w:val="31"/>
    <w:qFormat/>
    <w:rsid w:val="00152B6C"/>
    <w:rPr>
      <w:b/>
      <w:bCs/>
      <w:color w:val="1CADE4" w:themeColor="accent1"/>
    </w:rPr>
  </w:style>
  <w:style w:type="character" w:styleId="Rfrenceintense">
    <w:name w:val="Intense Reference"/>
    <w:uiPriority w:val="32"/>
    <w:qFormat/>
    <w:rsid w:val="00152B6C"/>
    <w:rPr>
      <w:b/>
      <w:bCs/>
      <w:i/>
      <w:iCs/>
      <w:caps/>
      <w:color w:val="1CADE4" w:themeColor="accent1"/>
    </w:rPr>
  </w:style>
  <w:style w:type="character" w:styleId="Titredulivre">
    <w:name w:val="Book Title"/>
    <w:uiPriority w:val="33"/>
    <w:qFormat/>
    <w:rsid w:val="00152B6C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152B6C"/>
    <w:pPr>
      <w:outlineLvl w:val="9"/>
    </w:pPr>
  </w:style>
  <w:style w:type="character" w:styleId="Textedelespacerserv">
    <w:name w:val="Placeholder Text"/>
    <w:basedOn w:val="Policepardfaut"/>
    <w:uiPriority w:val="99"/>
    <w:semiHidden/>
    <w:rsid w:val="000B1E0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7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85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177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522766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578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614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0480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726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179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07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856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423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271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406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286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771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62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460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7405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4406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7094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971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7440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8710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65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60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1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208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221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294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539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91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63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851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915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8797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850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263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399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1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05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35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719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17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120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29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24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094851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0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605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394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9294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192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6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960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4242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83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046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15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416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06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690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5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16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1803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452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403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570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924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8215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159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679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3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443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5277089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238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9012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822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42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1204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8173904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043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14800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12262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9290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2867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3075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887074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8045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93286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039997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5938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149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32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7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6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96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57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3375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181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461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5000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834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036609">
                                                      <w:marLeft w:val="0"/>
                                                      <w:marRight w:val="30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8206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7637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1377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1170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231609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0729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83111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3090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8533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59595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43734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623757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0802488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82414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42650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039547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239775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350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4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86917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053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5750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77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2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68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589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4757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144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04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3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04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95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45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9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548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2303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798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4229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0557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8629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223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7736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3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12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67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013665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0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044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8056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188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59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21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634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4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127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74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61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1105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7973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875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7926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324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72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7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7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7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37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37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61737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39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932087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135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1148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1509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8835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727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9758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891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0348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76384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0646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3087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3058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211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3344150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07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51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48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4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91802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898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37777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44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893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2296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583362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008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26799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349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789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17761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81824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466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86431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5297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9759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3415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7040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0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37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0277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0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75511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979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01795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8398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058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2828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6825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805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93856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25516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070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30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4945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5974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0996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4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87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5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11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99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972299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79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636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955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39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86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177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046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144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8978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69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1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454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8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17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86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83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28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2866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209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1013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51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01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5696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31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3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5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705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5281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304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171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2612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642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61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2759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923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531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34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11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5826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4490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45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286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331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8591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98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039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414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490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247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19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5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07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8951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224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530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106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3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0855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39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837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3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9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264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9049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6869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84954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83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2441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30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0384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78580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722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976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607638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49700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150063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93663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851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53255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5617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5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4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1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23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529010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56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285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231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97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9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6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893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688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29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221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911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514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8084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1787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723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6462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0316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38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428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3083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3381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828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8792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239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0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285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797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283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16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2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1683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150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1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561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8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7804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75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98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994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42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8612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505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697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853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3046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1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79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27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82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2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6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80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13736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312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573074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148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15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63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264695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588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454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6978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39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50652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9220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3177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6861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02303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42074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53932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98552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21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61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675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85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65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626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869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244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6005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81993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55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7725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14727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15001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3763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31425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64050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1365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62714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8598548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1791812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44496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87145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59236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93145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26691413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251787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66428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2195969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120"/>
                                                                                                                              <w:marRight w:val="72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12" w:space="6" w:color="0000FF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294602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980153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129082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653809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07034964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60539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291926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98420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764465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009623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7538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29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46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28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36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40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26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80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636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731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826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1937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52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656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14038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4737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8977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182269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5184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33222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06612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5907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892922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71583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21165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98490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605197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2878741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94959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767830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53007091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78272976">
                                                                                                                          <w:marLeft w:val="225"/>
                                                                                                                          <w:marRight w:val="225"/>
                                                                                                                          <w:marTop w:val="75"/>
                                                                                                                          <w:marBottom w:val="75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905822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638867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3819169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4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ontrol" Target="activeX/activeX3.xml"/><Relationship Id="rId18" Type="http://schemas.openxmlformats.org/officeDocument/2006/relationships/control" Target="activeX/activeX8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skidefondquebec.ca/sites/default/files/docs/2020-02_reglements_generaux.pdf" TargetMode="External"/><Relationship Id="rId7" Type="http://schemas.openxmlformats.org/officeDocument/2006/relationships/endnotes" Target="endnotes.xml"/><Relationship Id="rId12" Type="http://schemas.openxmlformats.org/officeDocument/2006/relationships/control" Target="activeX/activeX2.xml"/><Relationship Id="rId17" Type="http://schemas.openxmlformats.org/officeDocument/2006/relationships/control" Target="activeX/activeX7.xm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control" Target="activeX/activeX6.xml"/><Relationship Id="rId20" Type="http://schemas.openxmlformats.org/officeDocument/2006/relationships/hyperlink" Target="mailto:dg@skidefondquebec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ontrol" Target="activeX/activeX5.xml"/><Relationship Id="rId23" Type="http://schemas.openxmlformats.org/officeDocument/2006/relationships/footer" Target="footer2.xml"/><Relationship Id="rId10" Type="http://schemas.openxmlformats.org/officeDocument/2006/relationships/image" Target="media/image3.wmf"/><Relationship Id="rId19" Type="http://schemas.openxmlformats.org/officeDocument/2006/relationships/control" Target="activeX/activeX9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ontrol" Target="activeX/activeX4.xml"/><Relationship Id="rId22" Type="http://schemas.openxmlformats.org/officeDocument/2006/relationships/header" Target="header2.xm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1.png"/><Relationship Id="rId4" Type="http://schemas.openxmlformats.org/officeDocument/2006/relationships/image" Target="media/image6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Thème Office">
  <a:themeElements>
    <a:clrScheme name="Bleu 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4A922E-4D83-4154-B139-191F1A7FB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2020-CA-Candidature.dotm</Template>
  <TotalTime>1</TotalTime>
  <Pages>2</Pages>
  <Words>376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2446</CharactersWithSpaces>
  <SharedDoc>false</SharedDoc>
  <HLinks>
    <vt:vector size="6" baseType="variant">
      <vt:variant>
        <vt:i4>2490370</vt:i4>
      </vt:variant>
      <vt:variant>
        <vt:i4>6</vt:i4>
      </vt:variant>
      <vt:variant>
        <vt:i4>0</vt:i4>
      </vt:variant>
      <vt:variant>
        <vt:i4>5</vt:i4>
      </vt:variant>
      <vt:variant>
        <vt:lpwstr>mailto:kaaikop@live.ca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 Carpentier</dc:creator>
  <cp:lastModifiedBy>Claude Alexandre Carpentier</cp:lastModifiedBy>
  <cp:revision>2</cp:revision>
  <cp:lastPrinted>2018-08-30T14:22:00Z</cp:lastPrinted>
  <dcterms:created xsi:type="dcterms:W3CDTF">2020-07-22T17:22:00Z</dcterms:created>
  <dcterms:modified xsi:type="dcterms:W3CDTF">2020-07-22T17:22:00Z</dcterms:modified>
</cp:coreProperties>
</file>