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392BB" w14:textId="77A94F42" w:rsidR="00890504" w:rsidRPr="005D54F6" w:rsidRDefault="005D54F6" w:rsidP="005D54F6">
      <w:pPr>
        <w:spacing w:after="0"/>
        <w:jc w:val="center"/>
        <w:rPr>
          <w:b/>
          <w:color w:val="002C5A"/>
          <w:sz w:val="24"/>
          <w:szCs w:val="24"/>
        </w:rPr>
        <w:sectPr w:rsidR="00890504" w:rsidRPr="005D54F6" w:rsidSect="00815911">
          <w:headerReference w:type="default" r:id="rId8"/>
          <w:footerReference w:type="default" r:id="rId9"/>
          <w:type w:val="continuous"/>
          <w:pgSz w:w="12240" w:h="15840"/>
          <w:pgMar w:top="2506" w:right="1325" w:bottom="1440" w:left="1276" w:header="720" w:footer="720" w:gutter="0"/>
          <w:cols w:space="720"/>
          <w:noEndnote/>
        </w:sectPr>
      </w:pPr>
      <w:r>
        <w:rPr>
          <w:b/>
          <w:color w:val="002C5A"/>
          <w:sz w:val="24"/>
          <w:szCs w:val="24"/>
        </w:rPr>
        <w:t xml:space="preserve">ASSEMBLÉE GÉNÉRALE </w:t>
      </w:r>
      <w:r w:rsidR="00B904CB">
        <w:rPr>
          <w:b/>
          <w:color w:val="002C5A"/>
          <w:sz w:val="24"/>
          <w:szCs w:val="24"/>
        </w:rPr>
        <w:t xml:space="preserve">ANNUELLE </w:t>
      </w:r>
      <w:r>
        <w:rPr>
          <w:b/>
          <w:color w:val="002C5A"/>
          <w:sz w:val="24"/>
          <w:szCs w:val="24"/>
        </w:rPr>
        <w:t>201</w:t>
      </w:r>
      <w:r w:rsidR="006866BB">
        <w:rPr>
          <w:b/>
          <w:color w:val="002C5A"/>
          <w:sz w:val="24"/>
          <w:szCs w:val="24"/>
        </w:rPr>
        <w:t>9</w:t>
      </w:r>
      <w:r>
        <w:rPr>
          <w:b/>
          <w:color w:val="002C5A"/>
          <w:sz w:val="24"/>
          <w:szCs w:val="24"/>
        </w:rPr>
        <w:t xml:space="preserve"> : </w:t>
      </w:r>
      <w:r w:rsidR="00D1751A">
        <w:rPr>
          <w:b/>
          <w:color w:val="002C5A"/>
          <w:sz w:val="24"/>
          <w:szCs w:val="24"/>
        </w:rPr>
        <w:t>PROCURATION</w:t>
      </w:r>
    </w:p>
    <w:p w14:paraId="2714AFFC" w14:textId="0CBE175B" w:rsidR="00890504" w:rsidRPr="00152B6C" w:rsidRDefault="00B904CB" w:rsidP="007B26CD">
      <w:pPr>
        <w:contextualSpacing/>
        <w:jc w:val="center"/>
      </w:pPr>
      <w:r w:rsidRPr="00B904CB">
        <w:rPr>
          <w:rFonts w:cstheme="minorHAnsi"/>
          <w:color w:val="002C5A"/>
          <w:sz w:val="24"/>
          <w:szCs w:val="24"/>
        </w:rPr>
        <w:t>(Il est obligatoire d’être membre en règle de SFQ pour être éligible)</w:t>
      </w:r>
    </w:p>
    <w:p w14:paraId="03460E46" w14:textId="44EE5DD9" w:rsidR="00890504" w:rsidRPr="00D1751A" w:rsidRDefault="00890504" w:rsidP="00D1751A">
      <w:pPr>
        <w:jc w:val="both"/>
        <w:rPr>
          <w:rFonts w:cstheme="minorHAnsi"/>
          <w:b/>
          <w:sz w:val="24"/>
          <w:szCs w:val="24"/>
        </w:rPr>
      </w:pPr>
      <w:r w:rsidRPr="00D1751A">
        <w:rPr>
          <w:rFonts w:cstheme="minorHAnsi"/>
          <w:b/>
          <w:sz w:val="24"/>
          <w:szCs w:val="24"/>
        </w:rPr>
        <w:tab/>
      </w:r>
    </w:p>
    <w:p w14:paraId="47376063" w14:textId="5337C3CE" w:rsidR="00BF6E5A" w:rsidRDefault="00D1751A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Je</w:t>
      </w:r>
      <w:r w:rsidR="00BF6E5A">
        <w:rPr>
          <w:rFonts w:cstheme="minorHAnsi"/>
          <w:color w:val="000000"/>
          <w:sz w:val="24"/>
          <w:szCs w:val="24"/>
        </w:rPr>
        <w:t>,</w:t>
      </w:r>
      <w:r>
        <w:rPr>
          <w:rFonts w:cstheme="minorHAnsi"/>
          <w:color w:val="000000"/>
          <w:sz w:val="24"/>
          <w:szCs w:val="24"/>
        </w:rPr>
        <w:t xml:space="preserve"> soussigné</w:t>
      </w:r>
      <w:r w:rsidR="00BF6E5A">
        <w:rPr>
          <w:rFonts w:cstheme="minorHAnsi"/>
          <w:color w:val="000000"/>
          <w:sz w:val="24"/>
          <w:szCs w:val="24"/>
        </w:rPr>
        <w:t>,</w:t>
      </w:r>
      <w:r w:rsidR="00BF6E5A">
        <w:rPr>
          <w:rFonts w:cstheme="minorHAnsi"/>
          <w:color w:val="000000"/>
          <w:sz w:val="24"/>
          <w:szCs w:val="24"/>
        </w:rPr>
        <w:tab/>
      </w:r>
      <w:r w:rsidR="00B56B74">
        <w:rPr>
          <w:rFonts w:cstheme="minorHAnsi"/>
          <w:color w:val="000000"/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B56B74">
        <w:rPr>
          <w:rFonts w:cstheme="minorHAnsi"/>
          <w:color w:val="000000"/>
          <w:sz w:val="24"/>
          <w:szCs w:val="24"/>
        </w:rPr>
        <w:instrText xml:space="preserve"> FORMTEXT </w:instrText>
      </w:r>
      <w:r w:rsidR="00B56B74">
        <w:rPr>
          <w:rFonts w:cstheme="minorHAnsi"/>
          <w:color w:val="000000"/>
          <w:sz w:val="24"/>
          <w:szCs w:val="24"/>
        </w:rPr>
      </w:r>
      <w:r w:rsidR="00B56B74">
        <w:rPr>
          <w:rFonts w:cstheme="minorHAnsi"/>
          <w:color w:val="000000"/>
          <w:sz w:val="24"/>
          <w:szCs w:val="24"/>
        </w:rPr>
        <w:fldChar w:fldCharType="separate"/>
      </w:r>
      <w:bookmarkStart w:id="1" w:name="_GoBack"/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bookmarkEnd w:id="1"/>
      <w:r w:rsidR="00B56B74">
        <w:rPr>
          <w:rFonts w:cstheme="minorHAnsi"/>
          <w:color w:val="000000"/>
          <w:sz w:val="24"/>
          <w:szCs w:val="24"/>
        </w:rPr>
        <w:fldChar w:fldCharType="end"/>
      </w:r>
      <w:bookmarkEnd w:id="0"/>
      <w:r>
        <w:rPr>
          <w:rFonts w:cstheme="minorHAnsi"/>
          <w:color w:val="000000"/>
          <w:sz w:val="24"/>
          <w:szCs w:val="24"/>
        </w:rPr>
        <w:t xml:space="preserve"> (nom complet)</w:t>
      </w:r>
    </w:p>
    <w:p w14:paraId="79F3C182" w14:textId="4D16DD3C" w:rsidR="00BF6E5A" w:rsidRDefault="00D1751A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z w:val="24"/>
          <w:szCs w:val="24"/>
        </w:rPr>
        <w:t>demeurant</w:t>
      </w:r>
      <w:proofErr w:type="gramEnd"/>
      <w:r>
        <w:rPr>
          <w:rFonts w:cstheme="minorHAnsi"/>
          <w:color w:val="000000"/>
          <w:sz w:val="24"/>
          <w:szCs w:val="24"/>
        </w:rPr>
        <w:t xml:space="preserve"> à</w:t>
      </w:r>
      <w:r w:rsidR="00BF6E5A">
        <w:rPr>
          <w:rFonts w:cstheme="minorHAnsi"/>
          <w:color w:val="000000"/>
          <w:sz w:val="24"/>
          <w:szCs w:val="24"/>
        </w:rPr>
        <w:tab/>
      </w:r>
      <w:r w:rsidR="00B56B74">
        <w:rPr>
          <w:rFonts w:cstheme="minorHAnsi"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B56B74">
        <w:rPr>
          <w:rFonts w:cstheme="minorHAnsi"/>
          <w:color w:val="000000"/>
          <w:sz w:val="24"/>
          <w:szCs w:val="24"/>
        </w:rPr>
        <w:instrText xml:space="preserve"> FORMTEXT </w:instrText>
      </w:r>
      <w:r w:rsidR="00B56B74">
        <w:rPr>
          <w:rFonts w:cstheme="minorHAnsi"/>
          <w:color w:val="000000"/>
          <w:sz w:val="24"/>
          <w:szCs w:val="24"/>
        </w:rPr>
      </w:r>
      <w:r w:rsidR="00B56B74">
        <w:rPr>
          <w:rFonts w:cstheme="minorHAnsi"/>
          <w:color w:val="000000"/>
          <w:sz w:val="24"/>
          <w:szCs w:val="24"/>
        </w:rPr>
        <w:fldChar w:fldCharType="separate"/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noProof/>
          <w:color w:val="000000"/>
          <w:sz w:val="24"/>
          <w:szCs w:val="24"/>
        </w:rPr>
        <w:t> </w:t>
      </w:r>
      <w:r w:rsidR="00B56B74">
        <w:rPr>
          <w:rFonts w:cstheme="minorHAnsi"/>
          <w:color w:val="000000"/>
          <w:sz w:val="24"/>
          <w:szCs w:val="24"/>
        </w:rPr>
        <w:fldChar w:fldCharType="end"/>
      </w:r>
      <w:bookmarkEnd w:id="2"/>
      <w:r>
        <w:rPr>
          <w:rFonts w:cstheme="minorHAnsi"/>
          <w:color w:val="000000"/>
          <w:sz w:val="24"/>
          <w:szCs w:val="24"/>
        </w:rPr>
        <w:t xml:space="preserve"> (ville</w:t>
      </w:r>
      <w:r w:rsidR="00BF6E5A">
        <w:rPr>
          <w:rFonts w:cstheme="minorHAnsi"/>
          <w:color w:val="000000"/>
          <w:sz w:val="24"/>
          <w:szCs w:val="24"/>
        </w:rPr>
        <w:t>) au Québec</w:t>
      </w:r>
    </w:p>
    <w:p w14:paraId="07B51A89" w14:textId="77777777" w:rsidR="00BF6E5A" w:rsidRDefault="00D1751A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</w:t>
      </w:r>
      <w:proofErr w:type="gramStart"/>
      <w:r>
        <w:rPr>
          <w:rFonts w:cstheme="minorHAnsi"/>
          <w:color w:val="000000"/>
          <w:sz w:val="24"/>
          <w:szCs w:val="24"/>
        </w:rPr>
        <w:t>et</w:t>
      </w:r>
      <w:proofErr w:type="gramEnd"/>
      <w:r>
        <w:rPr>
          <w:rFonts w:cstheme="minorHAnsi"/>
          <w:color w:val="000000"/>
          <w:sz w:val="24"/>
          <w:szCs w:val="24"/>
        </w:rPr>
        <w:t xml:space="preserve"> membre du club affili</w:t>
      </w:r>
      <w:r w:rsidR="00B904CB">
        <w:rPr>
          <w:rFonts w:cstheme="minorHAnsi"/>
          <w:color w:val="000000"/>
          <w:sz w:val="24"/>
          <w:szCs w:val="24"/>
        </w:rPr>
        <w:t>é</w:t>
      </w:r>
      <w:r w:rsidR="00BF6E5A">
        <w:rPr>
          <w:rFonts w:cstheme="minorHAnsi"/>
          <w:color w:val="000000"/>
          <w:sz w:val="24"/>
          <w:szCs w:val="24"/>
        </w:rPr>
        <w:tab/>
      </w:r>
      <w:r w:rsidR="00B904CB">
        <w:rPr>
          <w:rFonts w:cstheme="minorHAnsi"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B904CB">
        <w:rPr>
          <w:rFonts w:cstheme="minorHAnsi"/>
          <w:color w:val="000000"/>
          <w:sz w:val="24"/>
          <w:szCs w:val="24"/>
        </w:rPr>
        <w:instrText xml:space="preserve"> FORMTEXT </w:instrText>
      </w:r>
      <w:r w:rsidR="00B904CB">
        <w:rPr>
          <w:rFonts w:cstheme="minorHAnsi"/>
          <w:color w:val="000000"/>
          <w:sz w:val="24"/>
          <w:szCs w:val="24"/>
        </w:rPr>
      </w:r>
      <w:r w:rsidR="00B904CB">
        <w:rPr>
          <w:rFonts w:cstheme="minorHAnsi"/>
          <w:color w:val="000000"/>
          <w:sz w:val="24"/>
          <w:szCs w:val="24"/>
        </w:rPr>
        <w:fldChar w:fldCharType="separate"/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noProof/>
          <w:color w:val="000000"/>
          <w:sz w:val="24"/>
          <w:szCs w:val="24"/>
        </w:rPr>
        <w:t> </w:t>
      </w:r>
      <w:r w:rsidR="00B904CB">
        <w:rPr>
          <w:rFonts w:cstheme="minorHAnsi"/>
          <w:color w:val="000000"/>
          <w:sz w:val="24"/>
          <w:szCs w:val="24"/>
        </w:rPr>
        <w:fldChar w:fldCharType="end"/>
      </w:r>
      <w:bookmarkEnd w:id="3"/>
    </w:p>
    <w:p w14:paraId="6D6E4A24" w14:textId="469CBBD1" w:rsidR="00BF6E5A" w:rsidRDefault="006B57BD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  <w:proofErr w:type="gramStart"/>
      <w:r w:rsidR="00D1751A">
        <w:rPr>
          <w:rFonts w:cstheme="minorHAnsi"/>
          <w:color w:val="000000"/>
          <w:sz w:val="24"/>
          <w:szCs w:val="24"/>
        </w:rPr>
        <w:t>ou</w:t>
      </w:r>
      <w:proofErr w:type="gramEnd"/>
      <w:r w:rsidR="00D1751A">
        <w:rPr>
          <w:rFonts w:cstheme="minorHAnsi"/>
          <w:color w:val="000000"/>
          <w:sz w:val="24"/>
          <w:szCs w:val="24"/>
        </w:rPr>
        <w:t xml:space="preserve"> membre indépendant</w:t>
      </w:r>
      <w:r w:rsidR="00BF6E5A">
        <w:rPr>
          <w:rFonts w:cstheme="minorHAnsi"/>
          <w:color w:val="000000"/>
          <w:sz w:val="24"/>
          <w:szCs w:val="24"/>
        </w:rPr>
        <w:tab/>
      </w:r>
      <w:r w:rsidR="00BF6E5A">
        <w:rPr>
          <w:rFonts w:cstheme="minorHAnsi"/>
          <w:color w:val="000000"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"/>
      <w:r w:rsidR="00BF6E5A">
        <w:rPr>
          <w:rFonts w:cstheme="minorHAnsi"/>
          <w:color w:val="000000"/>
          <w:sz w:val="24"/>
          <w:szCs w:val="24"/>
        </w:rPr>
        <w:instrText xml:space="preserve"> FORMCHECKBOX </w:instrText>
      </w:r>
      <w:r w:rsidR="006866BB">
        <w:rPr>
          <w:rFonts w:cstheme="minorHAnsi"/>
          <w:color w:val="000000"/>
          <w:sz w:val="24"/>
          <w:szCs w:val="24"/>
        </w:rPr>
      </w:r>
      <w:r w:rsidR="006866BB">
        <w:rPr>
          <w:rFonts w:cstheme="minorHAnsi"/>
          <w:color w:val="000000"/>
          <w:sz w:val="24"/>
          <w:szCs w:val="24"/>
        </w:rPr>
        <w:fldChar w:fldCharType="separate"/>
      </w:r>
      <w:r w:rsidR="00BF6E5A">
        <w:rPr>
          <w:rFonts w:cstheme="minorHAnsi"/>
          <w:color w:val="000000"/>
          <w:sz w:val="24"/>
          <w:szCs w:val="24"/>
        </w:rPr>
        <w:fldChar w:fldCharType="end"/>
      </w:r>
      <w:bookmarkEnd w:id="4"/>
      <w:r w:rsidR="00BF6E5A">
        <w:rPr>
          <w:rFonts w:cstheme="minorHAnsi"/>
          <w:color w:val="000000"/>
          <w:sz w:val="24"/>
          <w:szCs w:val="24"/>
        </w:rPr>
        <w:t xml:space="preserve"> (cocher seulement si c’est le cas)</w:t>
      </w:r>
      <w:r w:rsidR="00D1751A">
        <w:rPr>
          <w:rFonts w:cstheme="minorHAnsi"/>
          <w:color w:val="000000"/>
          <w:sz w:val="24"/>
          <w:szCs w:val="24"/>
        </w:rPr>
        <w:t>,</w:t>
      </w:r>
    </w:p>
    <w:p w14:paraId="50EE70AE" w14:textId="44A18EDF" w:rsidR="00BF6E5A" w:rsidRDefault="00D1751A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z w:val="24"/>
          <w:szCs w:val="24"/>
        </w:rPr>
        <w:t>donne</w:t>
      </w:r>
      <w:proofErr w:type="gramEnd"/>
      <w:r>
        <w:rPr>
          <w:rFonts w:cstheme="minorHAnsi"/>
          <w:color w:val="000000"/>
          <w:sz w:val="24"/>
          <w:szCs w:val="24"/>
        </w:rPr>
        <w:t xml:space="preserve"> mon pouvoir à</w:t>
      </w:r>
      <w:r w:rsidR="00BF6E5A"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5" w:name="Texte1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5"/>
      <w:r>
        <w:rPr>
          <w:rFonts w:cstheme="minorHAnsi"/>
          <w:color w:val="000000"/>
          <w:sz w:val="24"/>
          <w:szCs w:val="24"/>
        </w:rPr>
        <w:t xml:space="preserve"> (nom complet),</w:t>
      </w:r>
    </w:p>
    <w:p w14:paraId="00EF7D3A" w14:textId="0EC73C66" w:rsidR="00BF6E5A" w:rsidRDefault="00D1751A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z w:val="24"/>
          <w:szCs w:val="24"/>
        </w:rPr>
        <w:t>demeurant</w:t>
      </w:r>
      <w:proofErr w:type="gramEnd"/>
      <w:r>
        <w:rPr>
          <w:rFonts w:cstheme="minorHAnsi"/>
          <w:color w:val="000000"/>
          <w:sz w:val="24"/>
          <w:szCs w:val="24"/>
        </w:rPr>
        <w:t xml:space="preserve"> à</w:t>
      </w:r>
      <w:r w:rsidR="00BF6E5A"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6" w:name="Texte1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6"/>
      <w:r>
        <w:rPr>
          <w:rFonts w:cstheme="minorHAnsi"/>
          <w:color w:val="000000"/>
          <w:sz w:val="24"/>
          <w:szCs w:val="24"/>
        </w:rPr>
        <w:t xml:space="preserve"> (ville)</w:t>
      </w:r>
      <w:r w:rsidR="00BF6E5A">
        <w:rPr>
          <w:rFonts w:cstheme="minorHAnsi"/>
          <w:color w:val="000000"/>
          <w:sz w:val="24"/>
          <w:szCs w:val="24"/>
        </w:rPr>
        <w:t xml:space="preserve"> au Québec</w:t>
      </w:r>
    </w:p>
    <w:p w14:paraId="12F67720" w14:textId="77777777" w:rsidR="00BF6E5A" w:rsidRDefault="00D1751A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z w:val="24"/>
          <w:szCs w:val="24"/>
        </w:rPr>
        <w:t>et</w:t>
      </w:r>
      <w:proofErr w:type="gramEnd"/>
      <w:r>
        <w:rPr>
          <w:rFonts w:cstheme="minorHAnsi"/>
          <w:color w:val="000000"/>
          <w:sz w:val="24"/>
          <w:szCs w:val="24"/>
        </w:rPr>
        <w:t xml:space="preserve"> membre du club affilié</w:t>
      </w:r>
      <w:r w:rsidR="00BF6E5A"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7" w:name="Texte1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7"/>
    </w:p>
    <w:p w14:paraId="236462FE" w14:textId="05DE1992" w:rsidR="00BF6E5A" w:rsidRDefault="006B57BD" w:rsidP="00BF6E5A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  <w:proofErr w:type="gramStart"/>
      <w:r w:rsidR="00D1751A">
        <w:rPr>
          <w:rFonts w:cstheme="minorHAnsi"/>
          <w:color w:val="000000"/>
          <w:sz w:val="24"/>
          <w:szCs w:val="24"/>
        </w:rPr>
        <w:t>ou</w:t>
      </w:r>
      <w:proofErr w:type="gramEnd"/>
      <w:r w:rsidR="00D1751A">
        <w:rPr>
          <w:rFonts w:cstheme="minorHAnsi"/>
          <w:color w:val="000000"/>
          <w:sz w:val="24"/>
          <w:szCs w:val="24"/>
        </w:rPr>
        <w:t xml:space="preserve"> membre indépendant</w:t>
      </w:r>
      <w:r w:rsidR="00BF6E5A">
        <w:rPr>
          <w:rFonts w:cstheme="minorHAnsi"/>
          <w:color w:val="000000"/>
          <w:sz w:val="24"/>
          <w:szCs w:val="24"/>
        </w:rPr>
        <w:tab/>
      </w:r>
      <w:r w:rsidR="00BF6E5A">
        <w:rPr>
          <w:rFonts w:cstheme="minorHAnsi"/>
          <w:color w:val="000000"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2"/>
      <w:r w:rsidR="00BF6E5A">
        <w:rPr>
          <w:rFonts w:cstheme="minorHAnsi"/>
          <w:color w:val="000000"/>
          <w:sz w:val="24"/>
          <w:szCs w:val="24"/>
        </w:rPr>
        <w:instrText xml:space="preserve"> FORMCHECKBOX </w:instrText>
      </w:r>
      <w:r w:rsidR="006866BB">
        <w:rPr>
          <w:rFonts w:cstheme="minorHAnsi"/>
          <w:color w:val="000000"/>
          <w:sz w:val="24"/>
          <w:szCs w:val="24"/>
        </w:rPr>
      </w:r>
      <w:r w:rsidR="006866BB">
        <w:rPr>
          <w:rFonts w:cstheme="minorHAnsi"/>
          <w:color w:val="000000"/>
          <w:sz w:val="24"/>
          <w:szCs w:val="24"/>
        </w:rPr>
        <w:fldChar w:fldCharType="separate"/>
      </w:r>
      <w:r w:rsidR="00BF6E5A">
        <w:rPr>
          <w:rFonts w:cstheme="minorHAnsi"/>
          <w:color w:val="000000"/>
          <w:sz w:val="24"/>
          <w:szCs w:val="24"/>
        </w:rPr>
        <w:fldChar w:fldCharType="end"/>
      </w:r>
      <w:bookmarkEnd w:id="8"/>
      <w:r w:rsidR="00BF6E5A">
        <w:rPr>
          <w:rFonts w:cstheme="minorHAnsi"/>
          <w:color w:val="000000"/>
          <w:sz w:val="24"/>
          <w:szCs w:val="24"/>
        </w:rPr>
        <w:t xml:space="preserve"> (cocher seulement si c’est le cas)</w:t>
      </w:r>
      <w:r w:rsidR="00D1751A">
        <w:rPr>
          <w:rFonts w:cstheme="minorHAnsi"/>
          <w:color w:val="000000"/>
          <w:sz w:val="24"/>
          <w:szCs w:val="24"/>
        </w:rPr>
        <w:t>,</w:t>
      </w:r>
    </w:p>
    <w:p w14:paraId="465DCE6A" w14:textId="072C1E74" w:rsidR="00B904CB" w:rsidRDefault="00D1751A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z w:val="24"/>
          <w:szCs w:val="24"/>
        </w:rPr>
        <w:t>pour</w:t>
      </w:r>
      <w:proofErr w:type="gramEnd"/>
      <w:r>
        <w:rPr>
          <w:rFonts w:cstheme="minorHAnsi"/>
          <w:color w:val="000000"/>
          <w:sz w:val="24"/>
          <w:szCs w:val="24"/>
        </w:rPr>
        <w:t xml:space="preserve"> me représenter et prendre part aux votes en mon nom à l’Assemblée générale annuelle 201</w:t>
      </w:r>
      <w:r w:rsidR="006866BB">
        <w:rPr>
          <w:rFonts w:cstheme="minorHAnsi"/>
          <w:color w:val="000000"/>
          <w:sz w:val="24"/>
          <w:szCs w:val="24"/>
        </w:rPr>
        <w:t>9</w:t>
      </w:r>
      <w:r>
        <w:rPr>
          <w:rFonts w:cstheme="minorHAnsi"/>
          <w:color w:val="000000"/>
          <w:sz w:val="24"/>
          <w:szCs w:val="24"/>
        </w:rPr>
        <w:t xml:space="preserve"> de Ski de fond Québec.</w:t>
      </w:r>
    </w:p>
    <w:p w14:paraId="57D60BD8" w14:textId="30227D2C" w:rsidR="00B904CB" w:rsidRPr="00152B6C" w:rsidRDefault="00B904CB" w:rsidP="00B904CB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Signatures</w:t>
      </w:r>
      <w:r w:rsidRPr="00152B6C">
        <w:rPr>
          <w:rFonts w:cstheme="minorHAnsi"/>
          <w:b/>
          <w:sz w:val="24"/>
          <w:szCs w:val="24"/>
        </w:rPr>
        <w:tab/>
      </w:r>
    </w:p>
    <w:p w14:paraId="161635DE" w14:textId="50F7F3AD" w:rsidR="00837C62" w:rsidRDefault="00837C62" w:rsidP="00B904C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foi de quoi, le candidat ou la candidate et le membre qui soutient sa candidature ont signé :</w:t>
      </w:r>
    </w:p>
    <w:p w14:paraId="2288BB0D" w14:textId="5DC9843A" w:rsidR="00B904CB" w:rsidRPr="007B26CD" w:rsidRDefault="00837C62" w:rsidP="00837C62">
      <w:pPr>
        <w:tabs>
          <w:tab w:val="center" w:pos="1985"/>
          <w:tab w:val="center" w:pos="7371"/>
        </w:tabs>
        <w:autoSpaceDE w:val="0"/>
        <w:autoSpaceDN w:val="0"/>
        <w:adjustRightInd w:val="0"/>
        <w:jc w:val="both"/>
        <w:rPr>
          <w:rFonts w:cstheme="minorHAnsi"/>
          <w:color w:val="002C5A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D1751A">
        <w:rPr>
          <w:rFonts w:cstheme="minorHAnsi"/>
          <w:color w:val="002C5A"/>
          <w:sz w:val="24"/>
          <w:szCs w:val="24"/>
        </w:rPr>
        <w:t>Mandant</w:t>
      </w:r>
      <w:r>
        <w:rPr>
          <w:rFonts w:cstheme="minorHAnsi"/>
          <w:sz w:val="24"/>
          <w:szCs w:val="24"/>
        </w:rPr>
        <w:tab/>
      </w:r>
      <w:r w:rsidR="00D1751A">
        <w:rPr>
          <w:rFonts w:cstheme="minorHAnsi"/>
          <w:color w:val="002C5A"/>
          <w:sz w:val="24"/>
          <w:szCs w:val="24"/>
        </w:rPr>
        <w:t>Mandataire</w:t>
      </w:r>
    </w:p>
    <w:p w14:paraId="4632C6A1" w14:textId="1173EE17" w:rsidR="00837C62" w:rsidRDefault="00837C62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9"/>
      <w:r>
        <w:rPr>
          <w:rFonts w:cstheme="minorHAnsi"/>
          <w:sz w:val="24"/>
          <w:szCs w:val="24"/>
        </w:rPr>
        <w:tab/>
        <w:t>Date</w:t>
      </w:r>
      <w:r>
        <w:rPr>
          <w:rFonts w:cstheme="minorHAnsi"/>
          <w:sz w:val="24"/>
          <w:szCs w:val="24"/>
        </w:rPr>
        <w:tab/>
      </w:r>
      <w:r w:rsidR="007B26CD">
        <w:rPr>
          <w:rFonts w:cstheme="minorHAnsi"/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 w:rsidR="007B26CD">
        <w:rPr>
          <w:rFonts w:cstheme="minorHAnsi"/>
          <w:sz w:val="24"/>
          <w:szCs w:val="24"/>
        </w:rPr>
        <w:instrText xml:space="preserve"> FORMTEXT </w:instrText>
      </w:r>
      <w:r w:rsidR="007B26CD">
        <w:rPr>
          <w:rFonts w:cstheme="minorHAnsi"/>
          <w:sz w:val="24"/>
          <w:szCs w:val="24"/>
        </w:rPr>
      </w:r>
      <w:r w:rsidR="007B26CD">
        <w:rPr>
          <w:rFonts w:cstheme="minorHAnsi"/>
          <w:sz w:val="24"/>
          <w:szCs w:val="24"/>
        </w:rPr>
        <w:fldChar w:fldCharType="separate"/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sz w:val="24"/>
          <w:szCs w:val="24"/>
        </w:rPr>
        <w:fldChar w:fldCharType="end"/>
      </w:r>
      <w:bookmarkEnd w:id="10"/>
    </w:p>
    <w:p w14:paraId="27819A8F" w14:textId="0B885BF9" w:rsidR="007B26CD" w:rsidRDefault="007B26CD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1"/>
      <w:r>
        <w:rPr>
          <w:rFonts w:cstheme="minorHAnsi"/>
          <w:sz w:val="24"/>
          <w:szCs w:val="24"/>
        </w:rPr>
        <w:tab/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2"/>
    </w:p>
    <w:p w14:paraId="093D0EF7" w14:textId="01E9CD1F" w:rsidR="007B26CD" w:rsidRDefault="007B26CD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53B0F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3.5pt;height:18pt" o:ole="">
            <v:imagedata r:id="rId10" o:title=""/>
          </v:shape>
          <w:control r:id="rId11" w:name="TextBox1" w:shapeid="_x0000_i1029"/>
        </w:object>
      </w:r>
      <w:r>
        <w:rPr>
          <w:rFonts w:cstheme="minorHAnsi"/>
          <w:sz w:val="24"/>
          <w:szCs w:val="24"/>
        </w:rPr>
        <w:tab/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64BF1AEF">
          <v:shape id="_x0000_i1033" type="#_x0000_t75" style="width:163.5pt;height:18pt" o:ole="">
            <v:imagedata r:id="rId10" o:title=""/>
          </v:shape>
          <w:control r:id="rId12" w:name="TextBox2" w:shapeid="_x0000_i1033"/>
        </w:object>
      </w:r>
    </w:p>
    <w:p w14:paraId="57AC127E" w14:textId="658D6937" w:rsidR="007B26CD" w:rsidRDefault="007B26CD" w:rsidP="007F262A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color w:val="002C5A"/>
        </w:rPr>
      </w:pPr>
      <w:r w:rsidRPr="000B1E0C">
        <w:rPr>
          <w:rFonts w:cstheme="minorHAnsi"/>
          <w:color w:val="002C5A"/>
        </w:rPr>
        <w:t xml:space="preserve">L’élection des membres du conseil d’administration sera faite </w:t>
      </w:r>
      <w:r w:rsidR="000B1E0C">
        <w:rPr>
          <w:rFonts w:cstheme="minorHAnsi"/>
          <w:color w:val="002C5A"/>
        </w:rPr>
        <w:t xml:space="preserve">durant l’AGA, </w:t>
      </w:r>
      <w:r w:rsidRPr="000B1E0C">
        <w:rPr>
          <w:rFonts w:cstheme="minorHAnsi"/>
          <w:color w:val="002C5A"/>
        </w:rPr>
        <w:t>selon les règlements de SFQ. S’il n’y a pas plus de candidats que de postes à combler, les candidats seront élus par acclamation. Sinon, une élection sera tenue</w:t>
      </w:r>
      <w:r w:rsidR="000B1E0C" w:rsidRPr="000B1E0C">
        <w:rPr>
          <w:rFonts w:cstheme="minorHAnsi"/>
          <w:color w:val="002C5A"/>
        </w:rPr>
        <w:t>, où les candidats disposeront de 5 minutes chacun pour se présenter et exposer leur intérêts et expérience</w:t>
      </w:r>
      <w:r w:rsidR="000B1E0C">
        <w:rPr>
          <w:rFonts w:cstheme="minorHAnsi"/>
          <w:color w:val="002C5A"/>
        </w:rPr>
        <w:t>.</w:t>
      </w:r>
    </w:p>
    <w:p w14:paraId="7D0A576A" w14:textId="126F3924" w:rsidR="00BF6E5A" w:rsidRDefault="00BF6E5A" w:rsidP="007F262A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color w:val="002C5A"/>
        </w:rPr>
      </w:pPr>
      <w:r>
        <w:rPr>
          <w:rFonts w:cstheme="minorHAnsi"/>
          <w:color w:val="002C5A"/>
        </w:rPr>
        <w:t>Un seul vote est alloué à un membre corporatif, peu importe le nombre de représentant présent à l’assemblée.</w:t>
      </w:r>
    </w:p>
    <w:p w14:paraId="4FEFC636" w14:textId="7D62493D" w:rsidR="00BF6E5A" w:rsidRPr="000B1E0C" w:rsidRDefault="00BF6E5A" w:rsidP="007F262A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color w:val="002C5A"/>
        </w:rPr>
      </w:pPr>
      <w:r>
        <w:rPr>
          <w:rFonts w:cstheme="minorHAnsi"/>
          <w:color w:val="002C5A"/>
        </w:rPr>
        <w:t xml:space="preserve">Un seul vote est alloué </w:t>
      </w:r>
      <w:r w:rsidR="007F262A">
        <w:rPr>
          <w:rFonts w:cstheme="minorHAnsi"/>
          <w:color w:val="002C5A"/>
        </w:rPr>
        <w:t>à l’ensemble des membres indépendants, peu importe leur nombre présent à l’assemblée.</w:t>
      </w:r>
    </w:p>
    <w:sectPr w:rsidR="00BF6E5A" w:rsidRPr="000B1E0C" w:rsidSect="0018771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702" w:right="1418" w:bottom="1559" w:left="1418" w:header="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9E38C" w14:textId="77777777" w:rsidR="007B26CD" w:rsidRDefault="007B26CD" w:rsidP="00D81515">
      <w:pPr>
        <w:spacing w:after="0" w:line="240" w:lineRule="auto"/>
      </w:pPr>
      <w:r>
        <w:separator/>
      </w:r>
    </w:p>
  </w:endnote>
  <w:endnote w:type="continuationSeparator" w:id="0">
    <w:p w14:paraId="2FD19F6B" w14:textId="77777777" w:rsidR="007B26CD" w:rsidRDefault="007B26CD" w:rsidP="00D8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y Sketch EF">
    <w:panose1 w:val="020B0603020104020203"/>
    <w:charset w:val="00"/>
    <w:family w:val="swiss"/>
    <w:pitch w:val="variable"/>
    <w:sig w:usb0="A0002AFF" w:usb1="D00078FB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1485403"/>
      <w:docPartObj>
        <w:docPartGallery w:val="Page Numbers (Bottom of Page)"/>
        <w:docPartUnique/>
      </w:docPartObj>
    </w:sdtPr>
    <w:sdtContent>
      <w:p w14:paraId="463DDD4F" w14:textId="77777777" w:rsidR="006866BB" w:rsidRPr="0072072C" w:rsidRDefault="006866BB" w:rsidP="006866BB">
        <w:pPr>
          <w:pStyle w:val="Pieddepage"/>
          <w:tabs>
            <w:tab w:val="clear" w:pos="4320"/>
            <w:tab w:val="clear" w:pos="8640"/>
            <w:tab w:val="right" w:pos="6096"/>
            <w:tab w:val="right" w:pos="9639"/>
          </w:tabs>
          <w:spacing w:before="0"/>
          <w:jc w:val="both"/>
          <w:rPr>
            <w:rFonts w:cs="Arial"/>
            <w:color w:val="002C5A"/>
            <w:sz w:val="16"/>
            <w:szCs w:val="16"/>
          </w:rPr>
        </w:pPr>
        <w:r w:rsidRPr="0072072C">
          <w:rPr>
            <w:rFonts w:cs="Arial"/>
            <w:b/>
            <w:color w:val="002C5A"/>
          </w:rPr>
          <w:t>Ski de fond Québec</w:t>
        </w:r>
        <w:r w:rsidRPr="00354408">
          <w:rPr>
            <w:rFonts w:cs="Arial"/>
            <w:b/>
            <w:color w:val="003264"/>
            <w:sz w:val="16"/>
            <w:szCs w:val="16"/>
          </w:rPr>
          <w:tab/>
        </w:r>
        <w:r>
          <w:rPr>
            <w:rFonts w:cs="Arial"/>
            <w:color w:val="002C5A"/>
          </w:rPr>
          <w:t>#19-</w:t>
        </w:r>
        <w:r w:rsidRPr="0072072C">
          <w:rPr>
            <w:rFonts w:cs="Arial"/>
            <w:color w:val="002C5A"/>
          </w:rPr>
          <w:t>200, rue Principale, Saint-Sauveur</w:t>
        </w:r>
        <w:r>
          <w:rPr>
            <w:rFonts w:cs="Arial"/>
            <w:color w:val="002C5A"/>
          </w:rPr>
          <w:t xml:space="preserve"> QC</w:t>
        </w:r>
        <w:r w:rsidRPr="0072072C">
          <w:rPr>
            <w:rFonts w:cs="Arial"/>
            <w:color w:val="002C5A"/>
          </w:rPr>
          <w:t xml:space="preserve"> J0R 1R0</w:t>
        </w:r>
        <w:r w:rsidRPr="00354408">
          <w:rPr>
            <w:rFonts w:cs="Arial"/>
            <w:b/>
            <w:color w:val="003264"/>
            <w:spacing w:val="20"/>
          </w:rPr>
          <w:tab/>
        </w:r>
        <w:r w:rsidRPr="002079CE">
          <w:rPr>
            <w:rFonts w:cs="Arial"/>
            <w:b/>
            <w:color w:val="002C5A"/>
            <w:spacing w:val="26"/>
          </w:rPr>
          <w:t>skidefondquebec.ca</w:t>
        </w:r>
      </w:p>
      <w:p w14:paraId="6B30C4E7" w14:textId="671DB91E" w:rsidR="007B26CD" w:rsidRPr="006866BB" w:rsidRDefault="006866BB" w:rsidP="006866BB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  <w:r w:rsidRPr="00B05BFF">
          <w:rPr>
            <w:rFonts w:ascii="Sony Sketch EF" w:hAnsi="Sony Sketch EF" w:cs="Sony Sketch EF"/>
            <w:smallCaps/>
            <w:color w:val="96C80F"/>
            <w:sz w:val="22"/>
            <w:szCs w:val="22"/>
          </w:rPr>
          <w:t>du récréatif au compétitif, de l’initiation à la haute performance</w:t>
        </w:r>
        <w:r>
          <w:rPr>
            <w:rFonts w:ascii="Sony Sketch EF" w:hAnsi="Sony Sketch EF" w:cs="Sony Sketch EF"/>
            <w:smallCaps/>
            <w:color w:val="96C80F"/>
          </w:rPr>
          <w:tab/>
        </w:r>
        <w:r w:rsidRPr="00B05BFF">
          <w:rPr>
            <w:rFonts w:cstheme="minorHAnsi"/>
            <w:smallCaps/>
            <w:color w:val="002C5A"/>
          </w:rPr>
          <w:t>450</w:t>
        </w:r>
        <w:r>
          <w:rPr>
            <w:rFonts w:cstheme="minorHAnsi"/>
            <w:smallCaps/>
            <w:color w:val="002C5A"/>
          </w:rPr>
          <w:t>.</w:t>
        </w:r>
        <w:r w:rsidRPr="00B05BFF">
          <w:rPr>
            <w:rFonts w:cstheme="minorHAnsi"/>
            <w:smallCaps/>
            <w:color w:val="002C5A"/>
          </w:rPr>
          <w:t>744.0858</w:t>
        </w:r>
        <w:r w:rsidRPr="00B05BFF">
          <w:rPr>
            <w:rFonts w:cs="Arial"/>
            <w:color w:val="96C80F"/>
          </w:rPr>
          <w:tab/>
        </w:r>
        <w:r w:rsidRPr="00354408">
          <w:rPr>
            <w:rFonts w:cs="Arial"/>
            <w:color w:val="96C80F"/>
          </w:rPr>
          <w:t>info@</w:t>
        </w:r>
        <w:r w:rsidRPr="00354408">
          <w:rPr>
            <w:color w:val="96C80F"/>
          </w:rPr>
          <w:t>skidefondquebec.ca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01C4C" w14:textId="7888546D" w:rsidR="007B26CD" w:rsidRPr="003748C2" w:rsidRDefault="007B26CD" w:rsidP="00B7460B">
    <w:pPr>
      <w:pStyle w:val="Pieddepage"/>
      <w:tabs>
        <w:tab w:val="clear" w:pos="4320"/>
        <w:tab w:val="clear" w:pos="8640"/>
        <w:tab w:val="center" w:pos="4395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1C3AA6">
      <w:rPr>
        <w:rFonts w:cstheme="minorHAnsi"/>
        <w:color w:val="96C80F"/>
        <w:spacing w:val="10"/>
        <w:sz w:val="18"/>
        <w:szCs w:val="18"/>
      </w:rPr>
      <w:t>Vivre à fond, du récréatif au compétitif</w:t>
    </w:r>
    <w:r w:rsidRPr="00202210">
      <w:rPr>
        <w:rFonts w:cs="Arial"/>
        <w:b/>
        <w:color w:val="003264"/>
        <w:spacing w:val="20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229A712B" w14:textId="0D1E29A1" w:rsidR="007B26CD" w:rsidRPr="00202210" w:rsidRDefault="007B26CD" w:rsidP="00B7460B">
    <w:pPr>
      <w:pStyle w:val="Pieddepage"/>
      <w:tabs>
        <w:tab w:val="clear" w:pos="4320"/>
        <w:tab w:val="clear" w:pos="8640"/>
        <w:tab w:val="center" w:pos="5812"/>
        <w:tab w:val="right" w:pos="9356"/>
      </w:tabs>
      <w:jc w:val="both"/>
      <w:rPr>
        <w:rFonts w:cs="Arial"/>
        <w:color w:val="96C80F"/>
        <w:u w:val="single"/>
      </w:rPr>
    </w:pPr>
    <w:r w:rsidRPr="003F3BA7">
      <w:rPr>
        <w:rFonts w:cs="Arial"/>
        <w:color w:val="002C5A"/>
      </w:rPr>
      <w:t>200, rue Principale, bureau 19, Saint-Sauveur</w:t>
    </w:r>
    <w:r>
      <w:rPr>
        <w:rFonts w:cs="Arial"/>
        <w:color w:val="002C5A"/>
      </w:rPr>
      <w:t xml:space="preserve"> (Québec) </w:t>
    </w:r>
    <w:r w:rsidRPr="003F3BA7">
      <w:rPr>
        <w:rFonts w:cs="Arial"/>
        <w:color w:val="002C5A"/>
      </w:rPr>
      <w:t>J0R 1R0</w:t>
    </w:r>
    <w:r w:rsidRPr="00202210">
      <w:rPr>
        <w:rFonts w:cs="Arial"/>
        <w:color w:val="003264"/>
      </w:rPr>
      <w:tab/>
    </w:r>
    <w:r w:rsidRPr="00202210">
      <w:rPr>
        <w:rFonts w:cs="Arial"/>
        <w:color w:val="003264"/>
      </w:rPr>
      <w:tab/>
    </w:r>
    <w:r w:rsidRPr="00202210">
      <w:rPr>
        <w:rFonts w:cs="Arial"/>
        <w:color w:val="96C80F"/>
      </w:rPr>
      <w:t>info@skidefondquebec.c</w:t>
    </w:r>
    <w:r>
      <w:rPr>
        <w:rFonts w:cs="Arial"/>
        <w:color w:val="96C80F"/>
      </w:rPr>
      <w:t>a</w:t>
    </w:r>
  </w:p>
  <w:p w14:paraId="092E922B" w14:textId="386741BF" w:rsidR="007B26CD" w:rsidRPr="00BA26A3" w:rsidRDefault="007B26CD" w:rsidP="00BA26A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65E46" w14:textId="711B5A6E" w:rsidR="007B26CD" w:rsidRPr="003748C2" w:rsidRDefault="007B26CD" w:rsidP="00B7460B">
    <w:pPr>
      <w:pStyle w:val="Pieddepage"/>
      <w:tabs>
        <w:tab w:val="clear" w:pos="4320"/>
        <w:tab w:val="clear" w:pos="8640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6A6308BE" w14:textId="5AF3CA22" w:rsidR="007B26CD" w:rsidRPr="001C3AA6" w:rsidRDefault="007B26CD" w:rsidP="00B7460B">
    <w:pPr>
      <w:pStyle w:val="Pieddepage"/>
      <w:tabs>
        <w:tab w:val="clear" w:pos="4320"/>
        <w:tab w:val="clear" w:pos="8640"/>
        <w:tab w:val="center" w:pos="5670"/>
        <w:tab w:val="right" w:pos="9356"/>
      </w:tabs>
      <w:jc w:val="both"/>
      <w:rPr>
        <w:rFonts w:cs="Arial"/>
        <w:color w:val="002C5A"/>
        <w:u w:val="single"/>
      </w:rPr>
    </w:pPr>
    <w:r w:rsidRPr="001C3AA6">
      <w:rPr>
        <w:rFonts w:cs="Calibri"/>
        <w:color w:val="96C80F"/>
        <w:spacing w:val="20"/>
        <w:sz w:val="18"/>
        <w:szCs w:val="18"/>
      </w:rPr>
      <w:t>VIVRE À FOND, DU RÉCRÉATIF AU COMPÉTITIF</w:t>
    </w:r>
    <w:r w:rsidRPr="00202210">
      <w:rPr>
        <w:rFonts w:cs="Arial"/>
        <w:color w:val="003264"/>
      </w:rPr>
      <w:tab/>
    </w:r>
    <w:r w:rsidRPr="001C3AA6">
      <w:rPr>
        <w:rFonts w:cs="Arial"/>
        <w:color w:val="002C5A"/>
      </w:rPr>
      <w:t>T 450.744.0858</w:t>
    </w:r>
    <w:r w:rsidRPr="001C3AA6">
      <w:rPr>
        <w:rFonts w:cs="Arial"/>
        <w:color w:val="002C5A"/>
      </w:rPr>
      <w:tab/>
      <w:t>info@skidefondquebec.ca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E451B" w14:textId="77777777" w:rsidR="007B26CD" w:rsidRDefault="007B26CD" w:rsidP="00D81515">
      <w:pPr>
        <w:spacing w:after="0" w:line="240" w:lineRule="auto"/>
      </w:pPr>
      <w:r>
        <w:separator/>
      </w:r>
    </w:p>
  </w:footnote>
  <w:footnote w:type="continuationSeparator" w:id="0">
    <w:p w14:paraId="2CCEF1C0" w14:textId="77777777" w:rsidR="007B26CD" w:rsidRDefault="007B26CD" w:rsidP="00D8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D4570" w14:textId="77777777" w:rsidR="006866BB" w:rsidRPr="003B50C4" w:rsidRDefault="006866BB" w:rsidP="006866BB">
    <w:pPr>
      <w:pStyle w:val="En-tte"/>
      <w:tabs>
        <w:tab w:val="clear" w:pos="4320"/>
        <w:tab w:val="clear" w:pos="8640"/>
        <w:tab w:val="right" w:pos="9356"/>
      </w:tabs>
      <w:jc w:val="right"/>
      <w:rPr>
        <w:rFonts w:cstheme="minorHAnsi"/>
        <w:color w:val="002C5A"/>
        <w:sz w:val="22"/>
        <w:szCs w:val="22"/>
      </w:rPr>
    </w:pPr>
    <w:r w:rsidRPr="00675757">
      <w:rPr>
        <w:noProof/>
      </w:rPr>
      <w:drawing>
        <wp:anchor distT="0" distB="0" distL="114300" distR="114300" simplePos="0" relativeHeight="251681792" behindDoc="1" locked="0" layoutInCell="1" allowOverlap="1" wp14:anchorId="0652A25D" wp14:editId="72BE71EC">
          <wp:simplePos x="0" y="0"/>
          <wp:positionH relativeFrom="margin">
            <wp:posOffset>5180965</wp:posOffset>
          </wp:positionH>
          <wp:positionV relativeFrom="paragraph">
            <wp:posOffset>271780</wp:posOffset>
          </wp:positionV>
          <wp:extent cx="748030" cy="467995"/>
          <wp:effectExtent l="0" t="0" r="0" b="8255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5757">
      <w:rPr>
        <w:noProof/>
      </w:rPr>
      <w:drawing>
        <wp:anchor distT="0" distB="0" distL="114300" distR="114300" simplePos="0" relativeHeight="251682816" behindDoc="1" locked="0" layoutInCell="1" allowOverlap="1" wp14:anchorId="3F6E39A2" wp14:editId="78265CAE">
          <wp:simplePos x="0" y="0"/>
          <wp:positionH relativeFrom="column">
            <wp:posOffset>4444365</wp:posOffset>
          </wp:positionH>
          <wp:positionV relativeFrom="paragraph">
            <wp:posOffset>290830</wp:posOffset>
          </wp:positionV>
          <wp:extent cx="378460" cy="434975"/>
          <wp:effectExtent l="0" t="0" r="2540" b="3175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46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5757">
      <w:rPr>
        <w:noProof/>
      </w:rPr>
      <w:drawing>
        <wp:anchor distT="0" distB="0" distL="114300" distR="114300" simplePos="0" relativeHeight="251683840" behindDoc="1" locked="0" layoutInCell="1" allowOverlap="1" wp14:anchorId="2C5797C1" wp14:editId="6694DE70">
          <wp:simplePos x="0" y="0"/>
          <wp:positionH relativeFrom="column">
            <wp:posOffset>2994025</wp:posOffset>
          </wp:positionH>
          <wp:positionV relativeFrom="paragraph">
            <wp:posOffset>403860</wp:posOffset>
          </wp:positionV>
          <wp:extent cx="1092069" cy="216000"/>
          <wp:effectExtent l="0" t="0" r="0" b="0"/>
          <wp:wrapNone/>
          <wp:docPr id="29" name="Image 29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4E4D36CD" wp14:editId="468B3C4B">
          <wp:simplePos x="0" y="0"/>
          <wp:positionH relativeFrom="rightMargin">
            <wp:posOffset>-4096385</wp:posOffset>
          </wp:positionH>
          <wp:positionV relativeFrom="margin">
            <wp:posOffset>-928370</wp:posOffset>
          </wp:positionV>
          <wp:extent cx="612000" cy="612000"/>
          <wp:effectExtent l="0" t="0" r="0" b="0"/>
          <wp:wrapNone/>
          <wp:docPr id="30" name="Image 30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Noram Jeunesse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387D8E92" wp14:editId="539998E4">
          <wp:simplePos x="0" y="0"/>
          <wp:positionH relativeFrom="column">
            <wp:posOffset>1061720</wp:posOffset>
          </wp:positionH>
          <wp:positionV relativeFrom="page">
            <wp:posOffset>659765</wp:posOffset>
          </wp:positionV>
          <wp:extent cx="612000" cy="612000"/>
          <wp:effectExtent l="19050" t="19050" r="17145" b="17145"/>
          <wp:wrapNone/>
          <wp:docPr id="31" name="Image 31" descr="Une image contenant objet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Coupe QC_nouveau_comple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7E47">
      <w:rPr>
        <w:rFonts w:ascii="Arial" w:hAnsi="Arial" w:cs="Arial"/>
        <w:noProof/>
        <w:highlight w:val="yellow"/>
      </w:rPr>
      <w:drawing>
        <wp:anchor distT="0" distB="0" distL="114300" distR="114300" simplePos="0" relativeHeight="251678720" behindDoc="0" locked="0" layoutInCell="1" allowOverlap="1" wp14:anchorId="1A4BED84" wp14:editId="0A17F188">
          <wp:simplePos x="0" y="0"/>
          <wp:positionH relativeFrom="margin">
            <wp:posOffset>38100</wp:posOffset>
          </wp:positionH>
          <wp:positionV relativeFrom="paragraph">
            <wp:posOffset>149860</wp:posOffset>
          </wp:positionV>
          <wp:extent cx="666000" cy="720000"/>
          <wp:effectExtent l="38100" t="38100" r="96520" b="99695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503D">
      <w:tab/>
    </w:r>
  </w:p>
  <w:p w14:paraId="607DBED7" w14:textId="77777777" w:rsidR="006866BB" w:rsidRPr="00675757" w:rsidRDefault="006866BB" w:rsidP="006866BB">
    <w:pPr>
      <w:pStyle w:val="En-tte"/>
    </w:pPr>
  </w:p>
  <w:p w14:paraId="530F2030" w14:textId="77777777" w:rsidR="006866BB" w:rsidRPr="0001754E" w:rsidRDefault="006866BB" w:rsidP="006866BB">
    <w:pPr>
      <w:pStyle w:val="En-tte"/>
    </w:pPr>
  </w:p>
  <w:p w14:paraId="53905C83" w14:textId="6EC04385" w:rsidR="007B26CD" w:rsidRPr="006866BB" w:rsidRDefault="007B26CD" w:rsidP="006866B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BCBEA" w14:textId="77777777" w:rsidR="007B26CD" w:rsidRDefault="007B26CD" w:rsidP="0081016B">
    <w:pPr>
      <w:pStyle w:val="Pieddepage"/>
      <w:tabs>
        <w:tab w:val="clear" w:pos="4320"/>
      </w:tabs>
      <w:rPr>
        <w:color w:val="0E5CC2"/>
      </w:rPr>
    </w:pPr>
  </w:p>
  <w:p w14:paraId="11FA7F4A" w14:textId="77777777" w:rsidR="007B26CD" w:rsidRDefault="007B26CD" w:rsidP="0081016B">
    <w:pPr>
      <w:pStyle w:val="Pieddepage"/>
      <w:tabs>
        <w:tab w:val="clear" w:pos="4320"/>
      </w:tabs>
      <w:rPr>
        <w:color w:val="0E5CC2"/>
      </w:rPr>
    </w:pPr>
  </w:p>
  <w:p w14:paraId="5F019AF7" w14:textId="77777777" w:rsidR="007B26CD" w:rsidRDefault="007B26CD" w:rsidP="001D7672">
    <w:pPr>
      <w:pStyle w:val="Pieddepage"/>
      <w:tabs>
        <w:tab w:val="clear" w:pos="4320"/>
        <w:tab w:val="clear" w:pos="8640"/>
        <w:tab w:val="right" w:pos="8789"/>
      </w:tabs>
      <w:rPr>
        <w:rFonts w:ascii="Arial" w:hAnsi="Arial" w:cs="Arial"/>
        <w:b/>
        <w:color w:val="0E5CC2"/>
        <w:lang w:val="en-CA"/>
      </w:rPr>
    </w:pPr>
  </w:p>
  <w:p w14:paraId="19DCC757" w14:textId="3BCF5D64" w:rsidR="007B26CD" w:rsidRPr="00823C80" w:rsidRDefault="007B26CD" w:rsidP="00823C80">
    <w:pPr>
      <w:pStyle w:val="Pieddepage"/>
      <w:tabs>
        <w:tab w:val="clear" w:pos="4320"/>
        <w:tab w:val="clear" w:pos="8640"/>
        <w:tab w:val="right" w:pos="9356"/>
      </w:tabs>
      <w:rPr>
        <w:rFonts w:cstheme="minorHAnsi"/>
        <w:color w:val="96C80F"/>
      </w:rPr>
    </w:pPr>
    <w:r w:rsidRPr="00823C80">
      <w:rPr>
        <w:rFonts w:cs="Arial"/>
        <w:b/>
        <w:color w:val="002C5A"/>
        <w:spacing w:val="20"/>
        <w:sz w:val="22"/>
        <w:szCs w:val="22"/>
      </w:rPr>
      <w:t>SKI DE FOND QUÉBEC</w:t>
    </w:r>
    <w:r>
      <w:rPr>
        <w:rFonts w:ascii="Arial" w:hAnsi="Arial" w:cs="Arial"/>
        <w:color w:val="0E5CC2"/>
      </w:rPr>
      <w:tab/>
    </w:r>
    <w:r w:rsidRPr="00823C80">
      <w:rPr>
        <w:rFonts w:cstheme="minorHAnsi"/>
        <w:color w:val="96C80F"/>
      </w:rPr>
      <w:t xml:space="preserve">Règlements généraux, </w:t>
    </w:r>
    <w:r>
      <w:rPr>
        <w:rFonts w:cstheme="minorHAnsi"/>
        <w:color w:val="96C80F"/>
      </w:rPr>
      <w:t>page</w:t>
    </w:r>
    <w:r w:rsidRPr="00823C80">
      <w:rPr>
        <w:rFonts w:cstheme="minorHAnsi"/>
        <w:color w:val="96C80F"/>
        <w:lang w:val="fr-FR"/>
      </w:rPr>
      <w:t xml:space="preserve">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PAGE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1</w:t>
    </w:r>
    <w:r w:rsidRPr="00823C80">
      <w:rPr>
        <w:rFonts w:cstheme="minorHAnsi"/>
        <w:color w:val="96C80F"/>
      </w:rPr>
      <w:fldChar w:fldCharType="end"/>
    </w:r>
    <w:r w:rsidRPr="00823C80">
      <w:rPr>
        <w:rFonts w:cstheme="minorHAnsi"/>
        <w:color w:val="96C80F"/>
        <w:lang w:val="fr-FR"/>
      </w:rPr>
      <w:t xml:space="preserve"> sur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NUMPAGES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2</w:t>
    </w:r>
    <w:r w:rsidRPr="00823C80">
      <w:rPr>
        <w:rFonts w:cstheme="minorHAnsi"/>
        <w:color w:val="96C80F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2588D" w14:textId="032C9C0F" w:rsidR="007B26CD" w:rsidRDefault="007B26CD" w:rsidP="008D05F5">
    <w:pPr>
      <w:pStyle w:val="En-tte"/>
    </w:pPr>
  </w:p>
  <w:p w14:paraId="489B965F" w14:textId="0C2A6CE3" w:rsidR="007B26CD" w:rsidRDefault="007B26CD" w:rsidP="00E65008">
    <w:pPr>
      <w:pStyle w:val="En-tte"/>
    </w:pPr>
  </w:p>
  <w:p w14:paraId="24810B6A" w14:textId="77777777" w:rsidR="007B26CD" w:rsidRDefault="007B26CD" w:rsidP="008D05F5">
    <w:pPr>
      <w:pStyle w:val="En-tte"/>
    </w:pPr>
  </w:p>
  <w:p w14:paraId="7893F7F6" w14:textId="1EE078A5" w:rsidR="007B26CD" w:rsidRDefault="007B26CD" w:rsidP="008D05F5">
    <w:pPr>
      <w:pStyle w:val="En-tte"/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766A3133" wp14:editId="4B0BF069">
          <wp:simplePos x="0" y="0"/>
          <wp:positionH relativeFrom="margin">
            <wp:posOffset>-3810</wp:posOffset>
          </wp:positionH>
          <wp:positionV relativeFrom="paragraph">
            <wp:posOffset>47625</wp:posOffset>
          </wp:positionV>
          <wp:extent cx="765900" cy="828000"/>
          <wp:effectExtent l="38100" t="38100" r="53340" b="8699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900" cy="828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5DEA6" w14:textId="04629453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  <w:jc w:val="both"/>
      <w:rPr>
        <w:b/>
        <w:color w:val="002C5A"/>
      </w:rPr>
    </w:pPr>
    <w:r w:rsidRPr="002B051C">
      <w:rPr>
        <w:b/>
        <w:noProof/>
        <w:color w:val="002C5A"/>
      </w:rPr>
      <w:drawing>
        <wp:anchor distT="0" distB="0" distL="114300" distR="114300" simplePos="0" relativeHeight="251675648" behindDoc="1" locked="0" layoutInCell="1" allowOverlap="1" wp14:anchorId="395AC2C3" wp14:editId="518DE49F">
          <wp:simplePos x="0" y="0"/>
          <wp:positionH relativeFrom="column">
            <wp:posOffset>4726340</wp:posOffset>
          </wp:positionH>
          <wp:positionV relativeFrom="paragraph">
            <wp:posOffset>2540</wp:posOffset>
          </wp:positionV>
          <wp:extent cx="378528" cy="468000"/>
          <wp:effectExtent l="0" t="0" r="254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528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noProof/>
        <w:color w:val="002C5A"/>
      </w:rPr>
      <w:drawing>
        <wp:anchor distT="0" distB="0" distL="114300" distR="114300" simplePos="0" relativeHeight="251676672" behindDoc="1" locked="0" layoutInCell="1" allowOverlap="1" wp14:anchorId="1BDEFAAA" wp14:editId="6E9B8C18">
          <wp:simplePos x="0" y="0"/>
          <wp:positionH relativeFrom="column">
            <wp:posOffset>3432175</wp:posOffset>
          </wp:positionH>
          <wp:positionV relativeFrom="paragraph">
            <wp:posOffset>140970</wp:posOffset>
          </wp:positionV>
          <wp:extent cx="1092069" cy="216000"/>
          <wp:effectExtent l="0" t="0" r="0" b="0"/>
          <wp:wrapNone/>
          <wp:docPr id="9" name="Image 9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noProof/>
        <w:color w:val="002C5A"/>
      </w:rPr>
      <w:drawing>
        <wp:anchor distT="0" distB="0" distL="114300" distR="114300" simplePos="0" relativeHeight="251674624" behindDoc="1" locked="0" layoutInCell="1" allowOverlap="1" wp14:anchorId="18FC2A58" wp14:editId="48F25CE9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748030" cy="467995"/>
          <wp:effectExtent l="0" t="0" r="0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color w:val="002C5A"/>
      </w:rPr>
      <w:t>SKI DE FOND QUÉBEC</w:t>
    </w:r>
  </w:p>
  <w:p w14:paraId="1C248A97" w14:textId="19C7189A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  <w:jc w:val="both"/>
    </w:pPr>
    <w:r w:rsidRPr="002B051C">
      <w:t>19-200, rue Principale</w:t>
    </w:r>
  </w:p>
  <w:p w14:paraId="0ED99835" w14:textId="592C18BF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</w:pPr>
    <w:r w:rsidRPr="002B051C">
      <w:t>Saint-Sauveur Québec</w:t>
    </w:r>
  </w:p>
  <w:p w14:paraId="39BABF43" w14:textId="2AE44E9D" w:rsidR="007B26CD" w:rsidRPr="002B051C" w:rsidRDefault="007B26CD" w:rsidP="0033691A">
    <w:pPr>
      <w:pStyle w:val="En-tte"/>
      <w:ind w:left="1560"/>
    </w:pPr>
    <w:r w:rsidRPr="002B051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BD40D7" wp14:editId="5C79D46A">
              <wp:simplePos x="0" y="0"/>
              <wp:positionH relativeFrom="page">
                <wp:align>right</wp:align>
              </wp:positionH>
              <wp:positionV relativeFrom="paragraph">
                <wp:posOffset>203835</wp:posOffset>
              </wp:positionV>
              <wp:extent cx="7762875" cy="57150"/>
              <wp:effectExtent l="0" t="0" r="952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57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">
                            <a:srgbClr val="003264"/>
                          </a:gs>
                          <a:gs pos="16000">
                            <a:srgbClr val="F9D534"/>
                          </a:gs>
                          <a:gs pos="90000">
                            <a:srgbClr val="FF0000"/>
                          </a:gs>
                          <a:gs pos="30000">
                            <a:srgbClr val="96C80F"/>
                          </a:gs>
                          <a:gs pos="62000">
                            <a:srgbClr val="00B0F0"/>
                          </a:gs>
                          <a:gs pos="45000">
                            <a:srgbClr val="11700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ACEE1" id="Rectangle 7" o:spid="_x0000_s1026" style="position:absolute;margin-left:560.05pt;margin-top:16.05pt;width:611.25pt;height:4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" fillcolor="#003264" stroked="f" strokeweight="2pt">
              <v:fill color2="red" rotate="t" angle="90" colors="0 #003264;3277f #003264;10486f #f9d534;19661f #96c80f;29491f #11700f;40632f #00b0f0" focus="100%" type="gradient"/>
              <w10:wrap anchorx="page"/>
            </v:rect>
          </w:pict>
        </mc:Fallback>
      </mc:AlternateContent>
    </w:r>
    <w:r w:rsidRPr="002B051C">
      <w:t>J0R 1R0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F2B53"/>
    <w:multiLevelType w:val="hybridMultilevel"/>
    <w:tmpl w:val="A5D6B6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F7317A"/>
    <w:multiLevelType w:val="hybridMultilevel"/>
    <w:tmpl w:val="D9ECCD98"/>
    <w:lvl w:ilvl="0" w:tplc="0C0C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171DF3"/>
    <w:multiLevelType w:val="hybridMultilevel"/>
    <w:tmpl w:val="6D468794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647D3D"/>
    <w:multiLevelType w:val="hybridMultilevel"/>
    <w:tmpl w:val="C4326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7A37"/>
    <w:multiLevelType w:val="hybridMultilevel"/>
    <w:tmpl w:val="CBC6E0A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C7E05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C000F">
      <w:start w:val="1"/>
      <w:numFmt w:val="decimal"/>
      <w:lvlText w:val="%3."/>
      <w:lvlJc w:val="lef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E306E"/>
    <w:multiLevelType w:val="hybridMultilevel"/>
    <w:tmpl w:val="F06AD2EE"/>
    <w:lvl w:ilvl="0" w:tplc="0C0C000F">
      <w:start w:val="1"/>
      <w:numFmt w:val="decimal"/>
      <w:lvlText w:val="%1."/>
      <w:lvlJc w:val="left"/>
      <w:pPr>
        <w:ind w:left="1335" w:hanging="360"/>
      </w:pPr>
    </w:lvl>
    <w:lvl w:ilvl="1" w:tplc="0C0C0019" w:tentative="1">
      <w:start w:val="1"/>
      <w:numFmt w:val="lowerLetter"/>
      <w:lvlText w:val="%2."/>
      <w:lvlJc w:val="left"/>
      <w:pPr>
        <w:ind w:left="2055" w:hanging="360"/>
      </w:pPr>
    </w:lvl>
    <w:lvl w:ilvl="2" w:tplc="0C0C001B" w:tentative="1">
      <w:start w:val="1"/>
      <w:numFmt w:val="lowerRoman"/>
      <w:lvlText w:val="%3."/>
      <w:lvlJc w:val="right"/>
      <w:pPr>
        <w:ind w:left="2775" w:hanging="180"/>
      </w:pPr>
    </w:lvl>
    <w:lvl w:ilvl="3" w:tplc="0C0C000F" w:tentative="1">
      <w:start w:val="1"/>
      <w:numFmt w:val="decimal"/>
      <w:lvlText w:val="%4."/>
      <w:lvlJc w:val="left"/>
      <w:pPr>
        <w:ind w:left="3495" w:hanging="360"/>
      </w:pPr>
    </w:lvl>
    <w:lvl w:ilvl="4" w:tplc="0C0C0019" w:tentative="1">
      <w:start w:val="1"/>
      <w:numFmt w:val="lowerLetter"/>
      <w:lvlText w:val="%5."/>
      <w:lvlJc w:val="left"/>
      <w:pPr>
        <w:ind w:left="4215" w:hanging="360"/>
      </w:pPr>
    </w:lvl>
    <w:lvl w:ilvl="5" w:tplc="0C0C001B" w:tentative="1">
      <w:start w:val="1"/>
      <w:numFmt w:val="lowerRoman"/>
      <w:lvlText w:val="%6."/>
      <w:lvlJc w:val="right"/>
      <w:pPr>
        <w:ind w:left="4935" w:hanging="180"/>
      </w:pPr>
    </w:lvl>
    <w:lvl w:ilvl="6" w:tplc="0C0C000F" w:tentative="1">
      <w:start w:val="1"/>
      <w:numFmt w:val="decimal"/>
      <w:lvlText w:val="%7."/>
      <w:lvlJc w:val="left"/>
      <w:pPr>
        <w:ind w:left="5655" w:hanging="360"/>
      </w:pPr>
    </w:lvl>
    <w:lvl w:ilvl="7" w:tplc="0C0C0019" w:tentative="1">
      <w:start w:val="1"/>
      <w:numFmt w:val="lowerLetter"/>
      <w:lvlText w:val="%8."/>
      <w:lvlJc w:val="left"/>
      <w:pPr>
        <w:ind w:left="6375" w:hanging="360"/>
      </w:pPr>
    </w:lvl>
    <w:lvl w:ilvl="8" w:tplc="0C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77E16"/>
    <w:multiLevelType w:val="hybridMultilevel"/>
    <w:tmpl w:val="B3205B2C"/>
    <w:lvl w:ilvl="0" w:tplc="0C0C0001">
      <w:start w:val="1"/>
      <w:numFmt w:val="bullet"/>
      <w:pStyle w:val="Listepuce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557EC1"/>
    <w:multiLevelType w:val="hybridMultilevel"/>
    <w:tmpl w:val="32DCA83E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03F24"/>
    <w:multiLevelType w:val="hybridMultilevel"/>
    <w:tmpl w:val="12603B2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897AD4"/>
    <w:multiLevelType w:val="multilevel"/>
    <w:tmpl w:val="088E92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F6A015D"/>
    <w:multiLevelType w:val="hybridMultilevel"/>
    <w:tmpl w:val="D5523928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8312E"/>
    <w:multiLevelType w:val="hybridMultilevel"/>
    <w:tmpl w:val="3648F5FE"/>
    <w:lvl w:ilvl="0" w:tplc="C7E0555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  <w:num w:numId="11">
    <w:abstractNumId w:val="10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9Xsb1li9kedP+X4Cnt0xfReyplzUigRVz0wPywONGBMi6kngchTNgns+nQitCDZu98PdFYbPfKyUmEkw8YM3g==" w:salt="rfNyR4yPYyR3vKf1BfbqR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74"/>
    <w:rsid w:val="000044A9"/>
    <w:rsid w:val="000078AE"/>
    <w:rsid w:val="00011559"/>
    <w:rsid w:val="00011734"/>
    <w:rsid w:val="00014DF0"/>
    <w:rsid w:val="000154BF"/>
    <w:rsid w:val="000178DE"/>
    <w:rsid w:val="00021D2C"/>
    <w:rsid w:val="00022DED"/>
    <w:rsid w:val="000246AF"/>
    <w:rsid w:val="00025894"/>
    <w:rsid w:val="00032EF1"/>
    <w:rsid w:val="00040885"/>
    <w:rsid w:val="00041C3F"/>
    <w:rsid w:val="000422FF"/>
    <w:rsid w:val="00043F5A"/>
    <w:rsid w:val="00046196"/>
    <w:rsid w:val="0004790A"/>
    <w:rsid w:val="00047E97"/>
    <w:rsid w:val="00047EE1"/>
    <w:rsid w:val="000502F7"/>
    <w:rsid w:val="0005200F"/>
    <w:rsid w:val="00062E2B"/>
    <w:rsid w:val="00063EC2"/>
    <w:rsid w:val="000644BA"/>
    <w:rsid w:val="00065CED"/>
    <w:rsid w:val="00067ECA"/>
    <w:rsid w:val="0007026D"/>
    <w:rsid w:val="000742A4"/>
    <w:rsid w:val="00082760"/>
    <w:rsid w:val="00082A3C"/>
    <w:rsid w:val="00082CAD"/>
    <w:rsid w:val="0008668A"/>
    <w:rsid w:val="00090CE0"/>
    <w:rsid w:val="00091900"/>
    <w:rsid w:val="00094CE3"/>
    <w:rsid w:val="00097109"/>
    <w:rsid w:val="0009757E"/>
    <w:rsid w:val="000A11DB"/>
    <w:rsid w:val="000A2E48"/>
    <w:rsid w:val="000A4501"/>
    <w:rsid w:val="000A6920"/>
    <w:rsid w:val="000B0542"/>
    <w:rsid w:val="000B08F9"/>
    <w:rsid w:val="000B1C33"/>
    <w:rsid w:val="000B1E0C"/>
    <w:rsid w:val="000B2B5C"/>
    <w:rsid w:val="000B40E1"/>
    <w:rsid w:val="000B6516"/>
    <w:rsid w:val="000B73F2"/>
    <w:rsid w:val="000C0999"/>
    <w:rsid w:val="000C146B"/>
    <w:rsid w:val="000C2892"/>
    <w:rsid w:val="000C5301"/>
    <w:rsid w:val="000C5836"/>
    <w:rsid w:val="000C67F3"/>
    <w:rsid w:val="000C7FE7"/>
    <w:rsid w:val="000D14CA"/>
    <w:rsid w:val="000D1731"/>
    <w:rsid w:val="000D1E67"/>
    <w:rsid w:val="000D2FD1"/>
    <w:rsid w:val="000D3532"/>
    <w:rsid w:val="000E0807"/>
    <w:rsid w:val="000E1348"/>
    <w:rsid w:val="000E2D45"/>
    <w:rsid w:val="000E7E10"/>
    <w:rsid w:val="000F042A"/>
    <w:rsid w:val="000F148C"/>
    <w:rsid w:val="000F35A7"/>
    <w:rsid w:val="00100E04"/>
    <w:rsid w:val="00100E99"/>
    <w:rsid w:val="001026BC"/>
    <w:rsid w:val="00105BD9"/>
    <w:rsid w:val="00105F23"/>
    <w:rsid w:val="0011046A"/>
    <w:rsid w:val="00120AAB"/>
    <w:rsid w:val="0012413A"/>
    <w:rsid w:val="00124C29"/>
    <w:rsid w:val="00124EFE"/>
    <w:rsid w:val="0012536E"/>
    <w:rsid w:val="001320E2"/>
    <w:rsid w:val="001331D5"/>
    <w:rsid w:val="00136A54"/>
    <w:rsid w:val="00136B07"/>
    <w:rsid w:val="001408DC"/>
    <w:rsid w:val="001428FE"/>
    <w:rsid w:val="00142D63"/>
    <w:rsid w:val="001432C2"/>
    <w:rsid w:val="00144D6D"/>
    <w:rsid w:val="00150815"/>
    <w:rsid w:val="001515E9"/>
    <w:rsid w:val="0015203E"/>
    <w:rsid w:val="00152B6C"/>
    <w:rsid w:val="00153C46"/>
    <w:rsid w:val="00154649"/>
    <w:rsid w:val="001546A4"/>
    <w:rsid w:val="00154F4D"/>
    <w:rsid w:val="00157272"/>
    <w:rsid w:val="001618FF"/>
    <w:rsid w:val="001628CB"/>
    <w:rsid w:val="00165E80"/>
    <w:rsid w:val="001668E2"/>
    <w:rsid w:val="0017012F"/>
    <w:rsid w:val="001730E1"/>
    <w:rsid w:val="00174CFA"/>
    <w:rsid w:val="00175B79"/>
    <w:rsid w:val="001769B6"/>
    <w:rsid w:val="00177173"/>
    <w:rsid w:val="00177B71"/>
    <w:rsid w:val="00181632"/>
    <w:rsid w:val="00182711"/>
    <w:rsid w:val="00187617"/>
    <w:rsid w:val="00187712"/>
    <w:rsid w:val="00190F70"/>
    <w:rsid w:val="001920AB"/>
    <w:rsid w:val="001938CC"/>
    <w:rsid w:val="001973DF"/>
    <w:rsid w:val="00197587"/>
    <w:rsid w:val="00197E47"/>
    <w:rsid w:val="001A17EA"/>
    <w:rsid w:val="001A2406"/>
    <w:rsid w:val="001A2DD3"/>
    <w:rsid w:val="001A35AA"/>
    <w:rsid w:val="001A3F04"/>
    <w:rsid w:val="001A458E"/>
    <w:rsid w:val="001A55BA"/>
    <w:rsid w:val="001B0858"/>
    <w:rsid w:val="001B1FE8"/>
    <w:rsid w:val="001B3E54"/>
    <w:rsid w:val="001B46DA"/>
    <w:rsid w:val="001B5296"/>
    <w:rsid w:val="001B5341"/>
    <w:rsid w:val="001B53B8"/>
    <w:rsid w:val="001B62E7"/>
    <w:rsid w:val="001B7D63"/>
    <w:rsid w:val="001C1491"/>
    <w:rsid w:val="001C2C16"/>
    <w:rsid w:val="001C2C4E"/>
    <w:rsid w:val="001C3AA6"/>
    <w:rsid w:val="001C5599"/>
    <w:rsid w:val="001C647A"/>
    <w:rsid w:val="001C7319"/>
    <w:rsid w:val="001D036F"/>
    <w:rsid w:val="001D08D0"/>
    <w:rsid w:val="001D513C"/>
    <w:rsid w:val="001D7672"/>
    <w:rsid w:val="001D7A1A"/>
    <w:rsid w:val="001E075E"/>
    <w:rsid w:val="001E1490"/>
    <w:rsid w:val="001E36BF"/>
    <w:rsid w:val="001E38C4"/>
    <w:rsid w:val="001E5E1A"/>
    <w:rsid w:val="001E6B7B"/>
    <w:rsid w:val="001E73E9"/>
    <w:rsid w:val="001F13DC"/>
    <w:rsid w:val="001F2183"/>
    <w:rsid w:val="001F4929"/>
    <w:rsid w:val="001F498C"/>
    <w:rsid w:val="00202210"/>
    <w:rsid w:val="00202ADE"/>
    <w:rsid w:val="00202CDE"/>
    <w:rsid w:val="00202E38"/>
    <w:rsid w:val="00203001"/>
    <w:rsid w:val="00210EDD"/>
    <w:rsid w:val="002122D2"/>
    <w:rsid w:val="00217E12"/>
    <w:rsid w:val="002225CE"/>
    <w:rsid w:val="00222715"/>
    <w:rsid w:val="00222CBF"/>
    <w:rsid w:val="00230338"/>
    <w:rsid w:val="00230642"/>
    <w:rsid w:val="0023072D"/>
    <w:rsid w:val="00231931"/>
    <w:rsid w:val="00235DD3"/>
    <w:rsid w:val="002369DA"/>
    <w:rsid w:val="00242102"/>
    <w:rsid w:val="00242EC3"/>
    <w:rsid w:val="0024324A"/>
    <w:rsid w:val="0024634D"/>
    <w:rsid w:val="00246F3D"/>
    <w:rsid w:val="00250227"/>
    <w:rsid w:val="00250526"/>
    <w:rsid w:val="00253E76"/>
    <w:rsid w:val="002555BF"/>
    <w:rsid w:val="00257BEE"/>
    <w:rsid w:val="00260010"/>
    <w:rsid w:val="00262262"/>
    <w:rsid w:val="00263CA9"/>
    <w:rsid w:val="00264878"/>
    <w:rsid w:val="00265B16"/>
    <w:rsid w:val="00267F27"/>
    <w:rsid w:val="00271857"/>
    <w:rsid w:val="00271C55"/>
    <w:rsid w:val="002744F8"/>
    <w:rsid w:val="00274DB8"/>
    <w:rsid w:val="00280564"/>
    <w:rsid w:val="002812E8"/>
    <w:rsid w:val="00282F77"/>
    <w:rsid w:val="00283741"/>
    <w:rsid w:val="002860E0"/>
    <w:rsid w:val="0028628E"/>
    <w:rsid w:val="00286643"/>
    <w:rsid w:val="0028733D"/>
    <w:rsid w:val="00287A12"/>
    <w:rsid w:val="00287E50"/>
    <w:rsid w:val="00290697"/>
    <w:rsid w:val="0029199F"/>
    <w:rsid w:val="00292C1C"/>
    <w:rsid w:val="002948CD"/>
    <w:rsid w:val="00296FF2"/>
    <w:rsid w:val="002A25F6"/>
    <w:rsid w:val="002A4314"/>
    <w:rsid w:val="002A6946"/>
    <w:rsid w:val="002B051C"/>
    <w:rsid w:val="002B1FF8"/>
    <w:rsid w:val="002B534E"/>
    <w:rsid w:val="002B7F7B"/>
    <w:rsid w:val="002C0291"/>
    <w:rsid w:val="002C4289"/>
    <w:rsid w:val="002C7248"/>
    <w:rsid w:val="002D7713"/>
    <w:rsid w:val="002E1A1F"/>
    <w:rsid w:val="002E1B82"/>
    <w:rsid w:val="002E29ED"/>
    <w:rsid w:val="002E3A3B"/>
    <w:rsid w:val="002E4E60"/>
    <w:rsid w:val="002E6660"/>
    <w:rsid w:val="002F0420"/>
    <w:rsid w:val="002F2F05"/>
    <w:rsid w:val="002F4990"/>
    <w:rsid w:val="002F6FC0"/>
    <w:rsid w:val="0030103D"/>
    <w:rsid w:val="0030119C"/>
    <w:rsid w:val="00302CEE"/>
    <w:rsid w:val="00302F54"/>
    <w:rsid w:val="003040BD"/>
    <w:rsid w:val="003049DC"/>
    <w:rsid w:val="003049E6"/>
    <w:rsid w:val="00307C99"/>
    <w:rsid w:val="00307E21"/>
    <w:rsid w:val="0031015F"/>
    <w:rsid w:val="003104A7"/>
    <w:rsid w:val="00313E9C"/>
    <w:rsid w:val="0031789D"/>
    <w:rsid w:val="00321F18"/>
    <w:rsid w:val="00323885"/>
    <w:rsid w:val="003247EA"/>
    <w:rsid w:val="003249C4"/>
    <w:rsid w:val="00330A82"/>
    <w:rsid w:val="00331AB7"/>
    <w:rsid w:val="00335871"/>
    <w:rsid w:val="0033691A"/>
    <w:rsid w:val="00336B12"/>
    <w:rsid w:val="00337F3A"/>
    <w:rsid w:val="00340526"/>
    <w:rsid w:val="00341C8F"/>
    <w:rsid w:val="00342AEB"/>
    <w:rsid w:val="00343FC7"/>
    <w:rsid w:val="0034479B"/>
    <w:rsid w:val="0034494D"/>
    <w:rsid w:val="00345B8E"/>
    <w:rsid w:val="00346AA6"/>
    <w:rsid w:val="00347C16"/>
    <w:rsid w:val="00351EB5"/>
    <w:rsid w:val="00354877"/>
    <w:rsid w:val="00355AD7"/>
    <w:rsid w:val="0035731F"/>
    <w:rsid w:val="00360EE8"/>
    <w:rsid w:val="00360F5A"/>
    <w:rsid w:val="00362113"/>
    <w:rsid w:val="003642F1"/>
    <w:rsid w:val="00367305"/>
    <w:rsid w:val="0036733B"/>
    <w:rsid w:val="00367770"/>
    <w:rsid w:val="0036787D"/>
    <w:rsid w:val="003703CE"/>
    <w:rsid w:val="00371260"/>
    <w:rsid w:val="0037488E"/>
    <w:rsid w:val="003748C2"/>
    <w:rsid w:val="0037713F"/>
    <w:rsid w:val="0037773A"/>
    <w:rsid w:val="00380E19"/>
    <w:rsid w:val="00387623"/>
    <w:rsid w:val="00387D78"/>
    <w:rsid w:val="00392260"/>
    <w:rsid w:val="003936DE"/>
    <w:rsid w:val="0039462B"/>
    <w:rsid w:val="0039462F"/>
    <w:rsid w:val="003A0EBC"/>
    <w:rsid w:val="003A132E"/>
    <w:rsid w:val="003A3039"/>
    <w:rsid w:val="003A32CD"/>
    <w:rsid w:val="003A5BDD"/>
    <w:rsid w:val="003A74E5"/>
    <w:rsid w:val="003B02D3"/>
    <w:rsid w:val="003B0F00"/>
    <w:rsid w:val="003B16C8"/>
    <w:rsid w:val="003B179A"/>
    <w:rsid w:val="003B7357"/>
    <w:rsid w:val="003C07AF"/>
    <w:rsid w:val="003C0B4A"/>
    <w:rsid w:val="003C2264"/>
    <w:rsid w:val="003C4231"/>
    <w:rsid w:val="003C4812"/>
    <w:rsid w:val="003C700A"/>
    <w:rsid w:val="003D0B4A"/>
    <w:rsid w:val="003D203B"/>
    <w:rsid w:val="003D2168"/>
    <w:rsid w:val="003D5119"/>
    <w:rsid w:val="003D71CE"/>
    <w:rsid w:val="003E52C0"/>
    <w:rsid w:val="003E5CB3"/>
    <w:rsid w:val="003E5DDC"/>
    <w:rsid w:val="003F1ADA"/>
    <w:rsid w:val="003F3BA7"/>
    <w:rsid w:val="003F3E5B"/>
    <w:rsid w:val="003F73BB"/>
    <w:rsid w:val="003F7B3E"/>
    <w:rsid w:val="003F7B5F"/>
    <w:rsid w:val="00400C7C"/>
    <w:rsid w:val="00406606"/>
    <w:rsid w:val="00406B70"/>
    <w:rsid w:val="004113AC"/>
    <w:rsid w:val="00420D75"/>
    <w:rsid w:val="00425264"/>
    <w:rsid w:val="004302DF"/>
    <w:rsid w:val="0043103C"/>
    <w:rsid w:val="004310AB"/>
    <w:rsid w:val="004314D6"/>
    <w:rsid w:val="00431A74"/>
    <w:rsid w:val="0043219F"/>
    <w:rsid w:val="004333DA"/>
    <w:rsid w:val="00435CE5"/>
    <w:rsid w:val="00437F34"/>
    <w:rsid w:val="004400BB"/>
    <w:rsid w:val="00441800"/>
    <w:rsid w:val="004435E3"/>
    <w:rsid w:val="004437DD"/>
    <w:rsid w:val="00443CA1"/>
    <w:rsid w:val="00445005"/>
    <w:rsid w:val="004455B7"/>
    <w:rsid w:val="00445884"/>
    <w:rsid w:val="00446218"/>
    <w:rsid w:val="00447C37"/>
    <w:rsid w:val="004505A9"/>
    <w:rsid w:val="00450758"/>
    <w:rsid w:val="0045088F"/>
    <w:rsid w:val="00452093"/>
    <w:rsid w:val="004527D6"/>
    <w:rsid w:val="004549EC"/>
    <w:rsid w:val="00457C04"/>
    <w:rsid w:val="0046142D"/>
    <w:rsid w:val="004617C5"/>
    <w:rsid w:val="0046268B"/>
    <w:rsid w:val="004630EC"/>
    <w:rsid w:val="00463148"/>
    <w:rsid w:val="00463494"/>
    <w:rsid w:val="004634F9"/>
    <w:rsid w:val="00463702"/>
    <w:rsid w:val="00463ACD"/>
    <w:rsid w:val="00467207"/>
    <w:rsid w:val="00471105"/>
    <w:rsid w:val="00472A38"/>
    <w:rsid w:val="00473882"/>
    <w:rsid w:val="00474511"/>
    <w:rsid w:val="004768BC"/>
    <w:rsid w:val="00480ED2"/>
    <w:rsid w:val="00482722"/>
    <w:rsid w:val="00482B01"/>
    <w:rsid w:val="00483FE7"/>
    <w:rsid w:val="00484224"/>
    <w:rsid w:val="00485242"/>
    <w:rsid w:val="00485BE7"/>
    <w:rsid w:val="00485F4B"/>
    <w:rsid w:val="004871AF"/>
    <w:rsid w:val="004917CC"/>
    <w:rsid w:val="00496147"/>
    <w:rsid w:val="004A21EE"/>
    <w:rsid w:val="004A2916"/>
    <w:rsid w:val="004A30D0"/>
    <w:rsid w:val="004A3F35"/>
    <w:rsid w:val="004A537B"/>
    <w:rsid w:val="004A7604"/>
    <w:rsid w:val="004B0CA0"/>
    <w:rsid w:val="004B1638"/>
    <w:rsid w:val="004C302E"/>
    <w:rsid w:val="004C6BB6"/>
    <w:rsid w:val="004D2EBE"/>
    <w:rsid w:val="004D4A5B"/>
    <w:rsid w:val="004D5DBE"/>
    <w:rsid w:val="004D740B"/>
    <w:rsid w:val="004E0127"/>
    <w:rsid w:val="004E25C8"/>
    <w:rsid w:val="004E7AD1"/>
    <w:rsid w:val="004F1613"/>
    <w:rsid w:val="004F56E2"/>
    <w:rsid w:val="00501DE1"/>
    <w:rsid w:val="00502CE2"/>
    <w:rsid w:val="0050527B"/>
    <w:rsid w:val="005063B4"/>
    <w:rsid w:val="00506916"/>
    <w:rsid w:val="0050716F"/>
    <w:rsid w:val="00510FD0"/>
    <w:rsid w:val="005155AC"/>
    <w:rsid w:val="0052085F"/>
    <w:rsid w:val="005210AD"/>
    <w:rsid w:val="005244BA"/>
    <w:rsid w:val="00531F2C"/>
    <w:rsid w:val="00532E26"/>
    <w:rsid w:val="005342C0"/>
    <w:rsid w:val="00534971"/>
    <w:rsid w:val="00534CC9"/>
    <w:rsid w:val="00542397"/>
    <w:rsid w:val="00542508"/>
    <w:rsid w:val="00546622"/>
    <w:rsid w:val="00553745"/>
    <w:rsid w:val="00556440"/>
    <w:rsid w:val="005565AD"/>
    <w:rsid w:val="00562F11"/>
    <w:rsid w:val="0056706A"/>
    <w:rsid w:val="00567CF7"/>
    <w:rsid w:val="005720AD"/>
    <w:rsid w:val="005724E0"/>
    <w:rsid w:val="0057370D"/>
    <w:rsid w:val="00576E0E"/>
    <w:rsid w:val="00577630"/>
    <w:rsid w:val="00582FBF"/>
    <w:rsid w:val="00583310"/>
    <w:rsid w:val="00585FC9"/>
    <w:rsid w:val="0058613C"/>
    <w:rsid w:val="00587C17"/>
    <w:rsid w:val="00592B2D"/>
    <w:rsid w:val="00595BCD"/>
    <w:rsid w:val="005A1286"/>
    <w:rsid w:val="005A487C"/>
    <w:rsid w:val="005B23B9"/>
    <w:rsid w:val="005B33FD"/>
    <w:rsid w:val="005B585E"/>
    <w:rsid w:val="005C2A79"/>
    <w:rsid w:val="005C333E"/>
    <w:rsid w:val="005C40D8"/>
    <w:rsid w:val="005C4B2C"/>
    <w:rsid w:val="005D2620"/>
    <w:rsid w:val="005D2BBC"/>
    <w:rsid w:val="005D54F6"/>
    <w:rsid w:val="005D6B85"/>
    <w:rsid w:val="005E0B90"/>
    <w:rsid w:val="005E0C97"/>
    <w:rsid w:val="005E1B32"/>
    <w:rsid w:val="005E36D5"/>
    <w:rsid w:val="005E6E5D"/>
    <w:rsid w:val="005E6EAE"/>
    <w:rsid w:val="005F1300"/>
    <w:rsid w:val="005F1CF4"/>
    <w:rsid w:val="005F2244"/>
    <w:rsid w:val="005F4C16"/>
    <w:rsid w:val="005F579F"/>
    <w:rsid w:val="005F5E13"/>
    <w:rsid w:val="005F7A33"/>
    <w:rsid w:val="006055D9"/>
    <w:rsid w:val="00606630"/>
    <w:rsid w:val="00607036"/>
    <w:rsid w:val="006122E8"/>
    <w:rsid w:val="00616623"/>
    <w:rsid w:val="00617744"/>
    <w:rsid w:val="006179E5"/>
    <w:rsid w:val="00617EBE"/>
    <w:rsid w:val="006232B6"/>
    <w:rsid w:val="00623F4B"/>
    <w:rsid w:val="0062482D"/>
    <w:rsid w:val="00625AF4"/>
    <w:rsid w:val="00625B85"/>
    <w:rsid w:val="0062648A"/>
    <w:rsid w:val="006301C2"/>
    <w:rsid w:val="00630D1F"/>
    <w:rsid w:val="006311F6"/>
    <w:rsid w:val="00634038"/>
    <w:rsid w:val="00634697"/>
    <w:rsid w:val="00635B18"/>
    <w:rsid w:val="0064222C"/>
    <w:rsid w:val="00647EA1"/>
    <w:rsid w:val="00651042"/>
    <w:rsid w:val="006513D0"/>
    <w:rsid w:val="00651C80"/>
    <w:rsid w:val="00654BDF"/>
    <w:rsid w:val="0065500A"/>
    <w:rsid w:val="00655B6B"/>
    <w:rsid w:val="00656573"/>
    <w:rsid w:val="00657BCF"/>
    <w:rsid w:val="00663806"/>
    <w:rsid w:val="006663A4"/>
    <w:rsid w:val="00666D32"/>
    <w:rsid w:val="00673224"/>
    <w:rsid w:val="00673D44"/>
    <w:rsid w:val="0067471F"/>
    <w:rsid w:val="0067613A"/>
    <w:rsid w:val="00676CD7"/>
    <w:rsid w:val="006770EF"/>
    <w:rsid w:val="00682DF5"/>
    <w:rsid w:val="00683BE4"/>
    <w:rsid w:val="0068564B"/>
    <w:rsid w:val="00685A5E"/>
    <w:rsid w:val="006866BB"/>
    <w:rsid w:val="00687662"/>
    <w:rsid w:val="006904B9"/>
    <w:rsid w:val="0069422D"/>
    <w:rsid w:val="0069448E"/>
    <w:rsid w:val="006A069C"/>
    <w:rsid w:val="006A31C0"/>
    <w:rsid w:val="006A4908"/>
    <w:rsid w:val="006A6CA6"/>
    <w:rsid w:val="006A7FE2"/>
    <w:rsid w:val="006B0B7D"/>
    <w:rsid w:val="006B0E0F"/>
    <w:rsid w:val="006B3507"/>
    <w:rsid w:val="006B3886"/>
    <w:rsid w:val="006B4F7B"/>
    <w:rsid w:val="006B57BD"/>
    <w:rsid w:val="006B5A7F"/>
    <w:rsid w:val="006C0ECB"/>
    <w:rsid w:val="006C1BD0"/>
    <w:rsid w:val="006C2C29"/>
    <w:rsid w:val="006C39F7"/>
    <w:rsid w:val="006C790E"/>
    <w:rsid w:val="006C7FAA"/>
    <w:rsid w:val="006D193D"/>
    <w:rsid w:val="006D2E66"/>
    <w:rsid w:val="006D3F4B"/>
    <w:rsid w:val="006E0B7D"/>
    <w:rsid w:val="006E2003"/>
    <w:rsid w:val="006E2C4B"/>
    <w:rsid w:val="006E7BC3"/>
    <w:rsid w:val="006F214F"/>
    <w:rsid w:val="006F262A"/>
    <w:rsid w:val="0070177D"/>
    <w:rsid w:val="00701E43"/>
    <w:rsid w:val="0070218A"/>
    <w:rsid w:val="00704D6F"/>
    <w:rsid w:val="007079F9"/>
    <w:rsid w:val="00712968"/>
    <w:rsid w:val="00715238"/>
    <w:rsid w:val="007179B0"/>
    <w:rsid w:val="0072180C"/>
    <w:rsid w:val="00730977"/>
    <w:rsid w:val="00733086"/>
    <w:rsid w:val="00733191"/>
    <w:rsid w:val="00733274"/>
    <w:rsid w:val="0073528D"/>
    <w:rsid w:val="00735716"/>
    <w:rsid w:val="00735754"/>
    <w:rsid w:val="0073774D"/>
    <w:rsid w:val="00742DD7"/>
    <w:rsid w:val="00746D81"/>
    <w:rsid w:val="00747AF9"/>
    <w:rsid w:val="007511BC"/>
    <w:rsid w:val="00751A58"/>
    <w:rsid w:val="0075264B"/>
    <w:rsid w:val="00753778"/>
    <w:rsid w:val="007546BD"/>
    <w:rsid w:val="00756E99"/>
    <w:rsid w:val="007579DA"/>
    <w:rsid w:val="00757E67"/>
    <w:rsid w:val="00762ADD"/>
    <w:rsid w:val="00772937"/>
    <w:rsid w:val="007729CC"/>
    <w:rsid w:val="00774120"/>
    <w:rsid w:val="007747B6"/>
    <w:rsid w:val="00775140"/>
    <w:rsid w:val="0077770B"/>
    <w:rsid w:val="00781447"/>
    <w:rsid w:val="007859FC"/>
    <w:rsid w:val="00786C8E"/>
    <w:rsid w:val="0079084F"/>
    <w:rsid w:val="00790CA1"/>
    <w:rsid w:val="007921AF"/>
    <w:rsid w:val="0079272F"/>
    <w:rsid w:val="00792C97"/>
    <w:rsid w:val="0079336C"/>
    <w:rsid w:val="0079384F"/>
    <w:rsid w:val="0079543F"/>
    <w:rsid w:val="00796D53"/>
    <w:rsid w:val="00797540"/>
    <w:rsid w:val="007A150D"/>
    <w:rsid w:val="007A2AD9"/>
    <w:rsid w:val="007A3FD9"/>
    <w:rsid w:val="007A4095"/>
    <w:rsid w:val="007A74A0"/>
    <w:rsid w:val="007B0E94"/>
    <w:rsid w:val="007B1724"/>
    <w:rsid w:val="007B2566"/>
    <w:rsid w:val="007B26CD"/>
    <w:rsid w:val="007C3A56"/>
    <w:rsid w:val="007C3FC2"/>
    <w:rsid w:val="007C5DB6"/>
    <w:rsid w:val="007D7C5E"/>
    <w:rsid w:val="007E2954"/>
    <w:rsid w:val="007E77DF"/>
    <w:rsid w:val="007F262A"/>
    <w:rsid w:val="007F3583"/>
    <w:rsid w:val="007F565F"/>
    <w:rsid w:val="0080130A"/>
    <w:rsid w:val="0081016B"/>
    <w:rsid w:val="00813055"/>
    <w:rsid w:val="00815168"/>
    <w:rsid w:val="00815911"/>
    <w:rsid w:val="00816791"/>
    <w:rsid w:val="00817F69"/>
    <w:rsid w:val="00820FE4"/>
    <w:rsid w:val="00823869"/>
    <w:rsid w:val="00823C80"/>
    <w:rsid w:val="00824B7F"/>
    <w:rsid w:val="00826F0F"/>
    <w:rsid w:val="0083319C"/>
    <w:rsid w:val="00837AC3"/>
    <w:rsid w:val="00837C62"/>
    <w:rsid w:val="00844BAE"/>
    <w:rsid w:val="008470C6"/>
    <w:rsid w:val="00847525"/>
    <w:rsid w:val="00851B51"/>
    <w:rsid w:val="008523FA"/>
    <w:rsid w:val="008552CD"/>
    <w:rsid w:val="00855AD4"/>
    <w:rsid w:val="008610E9"/>
    <w:rsid w:val="00862836"/>
    <w:rsid w:val="00864FF0"/>
    <w:rsid w:val="00870324"/>
    <w:rsid w:val="008708E5"/>
    <w:rsid w:val="00872288"/>
    <w:rsid w:val="008744BC"/>
    <w:rsid w:val="00875A62"/>
    <w:rsid w:val="00875C94"/>
    <w:rsid w:val="00876A00"/>
    <w:rsid w:val="00876E71"/>
    <w:rsid w:val="00885BB1"/>
    <w:rsid w:val="00890504"/>
    <w:rsid w:val="00890933"/>
    <w:rsid w:val="008930CF"/>
    <w:rsid w:val="00894973"/>
    <w:rsid w:val="00894AE6"/>
    <w:rsid w:val="00894F45"/>
    <w:rsid w:val="00897A2B"/>
    <w:rsid w:val="00897E66"/>
    <w:rsid w:val="008A1452"/>
    <w:rsid w:val="008A23A6"/>
    <w:rsid w:val="008A3F54"/>
    <w:rsid w:val="008A55C2"/>
    <w:rsid w:val="008A56AE"/>
    <w:rsid w:val="008A5796"/>
    <w:rsid w:val="008A616F"/>
    <w:rsid w:val="008A6836"/>
    <w:rsid w:val="008A7D8A"/>
    <w:rsid w:val="008B1D74"/>
    <w:rsid w:val="008B25BA"/>
    <w:rsid w:val="008B6A48"/>
    <w:rsid w:val="008C026D"/>
    <w:rsid w:val="008C22FE"/>
    <w:rsid w:val="008C29EF"/>
    <w:rsid w:val="008C2CA2"/>
    <w:rsid w:val="008C46E4"/>
    <w:rsid w:val="008C4BDE"/>
    <w:rsid w:val="008D0054"/>
    <w:rsid w:val="008D05F5"/>
    <w:rsid w:val="008D112C"/>
    <w:rsid w:val="008D1157"/>
    <w:rsid w:val="008D1AC6"/>
    <w:rsid w:val="008D4F6E"/>
    <w:rsid w:val="008D5A4A"/>
    <w:rsid w:val="008D689F"/>
    <w:rsid w:val="008D696B"/>
    <w:rsid w:val="008D6F39"/>
    <w:rsid w:val="008E11C1"/>
    <w:rsid w:val="008E276F"/>
    <w:rsid w:val="008E5FAD"/>
    <w:rsid w:val="008E625D"/>
    <w:rsid w:val="008E73A2"/>
    <w:rsid w:val="008F64F9"/>
    <w:rsid w:val="008F7409"/>
    <w:rsid w:val="00900FAA"/>
    <w:rsid w:val="0090126E"/>
    <w:rsid w:val="00903121"/>
    <w:rsid w:val="00903343"/>
    <w:rsid w:val="0090357A"/>
    <w:rsid w:val="0090389D"/>
    <w:rsid w:val="00905184"/>
    <w:rsid w:val="0090653C"/>
    <w:rsid w:val="009116DA"/>
    <w:rsid w:val="009128ED"/>
    <w:rsid w:val="00914077"/>
    <w:rsid w:val="009154F1"/>
    <w:rsid w:val="00920BE4"/>
    <w:rsid w:val="00920E41"/>
    <w:rsid w:val="0092157E"/>
    <w:rsid w:val="00922ED0"/>
    <w:rsid w:val="00933D8F"/>
    <w:rsid w:val="00933DF4"/>
    <w:rsid w:val="00934C12"/>
    <w:rsid w:val="00940E99"/>
    <w:rsid w:val="009431E4"/>
    <w:rsid w:val="00945FB6"/>
    <w:rsid w:val="00951620"/>
    <w:rsid w:val="009519AB"/>
    <w:rsid w:val="00953CE6"/>
    <w:rsid w:val="009558E5"/>
    <w:rsid w:val="00956759"/>
    <w:rsid w:val="00960884"/>
    <w:rsid w:val="0096098B"/>
    <w:rsid w:val="00961500"/>
    <w:rsid w:val="00962146"/>
    <w:rsid w:val="0096219B"/>
    <w:rsid w:val="00963E06"/>
    <w:rsid w:val="00967DEB"/>
    <w:rsid w:val="00970348"/>
    <w:rsid w:val="009703C8"/>
    <w:rsid w:val="00970C28"/>
    <w:rsid w:val="0097270F"/>
    <w:rsid w:val="00977766"/>
    <w:rsid w:val="00980F88"/>
    <w:rsid w:val="009821A9"/>
    <w:rsid w:val="00985ACC"/>
    <w:rsid w:val="00986207"/>
    <w:rsid w:val="00987EDB"/>
    <w:rsid w:val="009933EF"/>
    <w:rsid w:val="00993E0B"/>
    <w:rsid w:val="009941A0"/>
    <w:rsid w:val="00995CEF"/>
    <w:rsid w:val="00997044"/>
    <w:rsid w:val="00997841"/>
    <w:rsid w:val="009A18AF"/>
    <w:rsid w:val="009A3AA7"/>
    <w:rsid w:val="009A4D04"/>
    <w:rsid w:val="009A5F9F"/>
    <w:rsid w:val="009B31D8"/>
    <w:rsid w:val="009B3489"/>
    <w:rsid w:val="009B3D2D"/>
    <w:rsid w:val="009B40CE"/>
    <w:rsid w:val="009B52AA"/>
    <w:rsid w:val="009B52B8"/>
    <w:rsid w:val="009B71E2"/>
    <w:rsid w:val="009B75DE"/>
    <w:rsid w:val="009C09F5"/>
    <w:rsid w:val="009C0B12"/>
    <w:rsid w:val="009C2B1F"/>
    <w:rsid w:val="009C453C"/>
    <w:rsid w:val="009C58EB"/>
    <w:rsid w:val="009C5BD6"/>
    <w:rsid w:val="009D04B7"/>
    <w:rsid w:val="009D0C10"/>
    <w:rsid w:val="009D1893"/>
    <w:rsid w:val="009D1D84"/>
    <w:rsid w:val="009D4EBF"/>
    <w:rsid w:val="009D4FF2"/>
    <w:rsid w:val="009D5EA5"/>
    <w:rsid w:val="009D74F4"/>
    <w:rsid w:val="009E1056"/>
    <w:rsid w:val="009E1143"/>
    <w:rsid w:val="009E3098"/>
    <w:rsid w:val="009E385C"/>
    <w:rsid w:val="009E60CB"/>
    <w:rsid w:val="009E751A"/>
    <w:rsid w:val="009F1909"/>
    <w:rsid w:val="009F1D67"/>
    <w:rsid w:val="009F2F16"/>
    <w:rsid w:val="009F3582"/>
    <w:rsid w:val="009F50B2"/>
    <w:rsid w:val="009F777D"/>
    <w:rsid w:val="00A01BDC"/>
    <w:rsid w:val="00A06057"/>
    <w:rsid w:val="00A06EAA"/>
    <w:rsid w:val="00A07D2A"/>
    <w:rsid w:val="00A1164A"/>
    <w:rsid w:val="00A1289F"/>
    <w:rsid w:val="00A13494"/>
    <w:rsid w:val="00A154CA"/>
    <w:rsid w:val="00A15DEE"/>
    <w:rsid w:val="00A2098C"/>
    <w:rsid w:val="00A21E25"/>
    <w:rsid w:val="00A2331F"/>
    <w:rsid w:val="00A23C35"/>
    <w:rsid w:val="00A30DB2"/>
    <w:rsid w:val="00A31F60"/>
    <w:rsid w:val="00A32AE6"/>
    <w:rsid w:val="00A33490"/>
    <w:rsid w:val="00A3353F"/>
    <w:rsid w:val="00A33ABA"/>
    <w:rsid w:val="00A4343D"/>
    <w:rsid w:val="00A439A8"/>
    <w:rsid w:val="00A43CE7"/>
    <w:rsid w:val="00A451FD"/>
    <w:rsid w:val="00A479D2"/>
    <w:rsid w:val="00A52C5D"/>
    <w:rsid w:val="00A54854"/>
    <w:rsid w:val="00A549AD"/>
    <w:rsid w:val="00A579A1"/>
    <w:rsid w:val="00A603DE"/>
    <w:rsid w:val="00A60DCC"/>
    <w:rsid w:val="00A610CC"/>
    <w:rsid w:val="00A61662"/>
    <w:rsid w:val="00A73840"/>
    <w:rsid w:val="00A73B71"/>
    <w:rsid w:val="00A75744"/>
    <w:rsid w:val="00A7721D"/>
    <w:rsid w:val="00A81765"/>
    <w:rsid w:val="00A81BD7"/>
    <w:rsid w:val="00A820BC"/>
    <w:rsid w:val="00A8241D"/>
    <w:rsid w:val="00A82CA4"/>
    <w:rsid w:val="00A84224"/>
    <w:rsid w:val="00A85289"/>
    <w:rsid w:val="00A90EEC"/>
    <w:rsid w:val="00A915D1"/>
    <w:rsid w:val="00A977B5"/>
    <w:rsid w:val="00AA4B60"/>
    <w:rsid w:val="00AA74E1"/>
    <w:rsid w:val="00AB27DD"/>
    <w:rsid w:val="00AB4302"/>
    <w:rsid w:val="00AB69BD"/>
    <w:rsid w:val="00AB7737"/>
    <w:rsid w:val="00AC1687"/>
    <w:rsid w:val="00AC1D98"/>
    <w:rsid w:val="00AC4E13"/>
    <w:rsid w:val="00AC4FD0"/>
    <w:rsid w:val="00AD0786"/>
    <w:rsid w:val="00AD0F50"/>
    <w:rsid w:val="00AD127E"/>
    <w:rsid w:val="00AD2EC0"/>
    <w:rsid w:val="00AD32E6"/>
    <w:rsid w:val="00AD685E"/>
    <w:rsid w:val="00AD7DFE"/>
    <w:rsid w:val="00AE1ED7"/>
    <w:rsid w:val="00AE314E"/>
    <w:rsid w:val="00AE494F"/>
    <w:rsid w:val="00AE5B72"/>
    <w:rsid w:val="00AF194E"/>
    <w:rsid w:val="00AF2378"/>
    <w:rsid w:val="00AF2824"/>
    <w:rsid w:val="00AF3480"/>
    <w:rsid w:val="00AF75EB"/>
    <w:rsid w:val="00B04AD8"/>
    <w:rsid w:val="00B07A86"/>
    <w:rsid w:val="00B11EFE"/>
    <w:rsid w:val="00B13CB7"/>
    <w:rsid w:val="00B1496B"/>
    <w:rsid w:val="00B217A1"/>
    <w:rsid w:val="00B23F64"/>
    <w:rsid w:val="00B26066"/>
    <w:rsid w:val="00B309A6"/>
    <w:rsid w:val="00B3290B"/>
    <w:rsid w:val="00B33252"/>
    <w:rsid w:val="00B33473"/>
    <w:rsid w:val="00B34807"/>
    <w:rsid w:val="00B354BF"/>
    <w:rsid w:val="00B41E8E"/>
    <w:rsid w:val="00B44F81"/>
    <w:rsid w:val="00B4698F"/>
    <w:rsid w:val="00B510D5"/>
    <w:rsid w:val="00B52939"/>
    <w:rsid w:val="00B55518"/>
    <w:rsid w:val="00B56B74"/>
    <w:rsid w:val="00B5778A"/>
    <w:rsid w:val="00B577E7"/>
    <w:rsid w:val="00B57916"/>
    <w:rsid w:val="00B57C33"/>
    <w:rsid w:val="00B60180"/>
    <w:rsid w:val="00B61FA5"/>
    <w:rsid w:val="00B621E0"/>
    <w:rsid w:val="00B63C5E"/>
    <w:rsid w:val="00B65380"/>
    <w:rsid w:val="00B704EC"/>
    <w:rsid w:val="00B70A7A"/>
    <w:rsid w:val="00B72DA3"/>
    <w:rsid w:val="00B7460B"/>
    <w:rsid w:val="00B75111"/>
    <w:rsid w:val="00B765B6"/>
    <w:rsid w:val="00B8420E"/>
    <w:rsid w:val="00B85689"/>
    <w:rsid w:val="00B85DE6"/>
    <w:rsid w:val="00B86D00"/>
    <w:rsid w:val="00B904CB"/>
    <w:rsid w:val="00B91E3E"/>
    <w:rsid w:val="00B93109"/>
    <w:rsid w:val="00B932D5"/>
    <w:rsid w:val="00B944F0"/>
    <w:rsid w:val="00B94860"/>
    <w:rsid w:val="00BA17D2"/>
    <w:rsid w:val="00BA26A3"/>
    <w:rsid w:val="00BA4B9B"/>
    <w:rsid w:val="00BA6E37"/>
    <w:rsid w:val="00BA7BC2"/>
    <w:rsid w:val="00BB31EA"/>
    <w:rsid w:val="00BB6776"/>
    <w:rsid w:val="00BC0075"/>
    <w:rsid w:val="00BC1FE9"/>
    <w:rsid w:val="00BC4F31"/>
    <w:rsid w:val="00BC5154"/>
    <w:rsid w:val="00BC6548"/>
    <w:rsid w:val="00BC74EC"/>
    <w:rsid w:val="00BD20A6"/>
    <w:rsid w:val="00BD2E1B"/>
    <w:rsid w:val="00BD365B"/>
    <w:rsid w:val="00BD3BA7"/>
    <w:rsid w:val="00BD73FA"/>
    <w:rsid w:val="00BE1728"/>
    <w:rsid w:val="00BE5D4B"/>
    <w:rsid w:val="00BE78E7"/>
    <w:rsid w:val="00BF2E60"/>
    <w:rsid w:val="00BF41A3"/>
    <w:rsid w:val="00BF6E5A"/>
    <w:rsid w:val="00C0055D"/>
    <w:rsid w:val="00C02D2A"/>
    <w:rsid w:val="00C044B3"/>
    <w:rsid w:val="00C06AA7"/>
    <w:rsid w:val="00C15705"/>
    <w:rsid w:val="00C15F22"/>
    <w:rsid w:val="00C1620B"/>
    <w:rsid w:val="00C226FD"/>
    <w:rsid w:val="00C3176F"/>
    <w:rsid w:val="00C352B3"/>
    <w:rsid w:val="00C37BFC"/>
    <w:rsid w:val="00C40FB3"/>
    <w:rsid w:val="00C41922"/>
    <w:rsid w:val="00C421C0"/>
    <w:rsid w:val="00C449C7"/>
    <w:rsid w:val="00C45204"/>
    <w:rsid w:val="00C45A76"/>
    <w:rsid w:val="00C46674"/>
    <w:rsid w:val="00C46DD0"/>
    <w:rsid w:val="00C47BE6"/>
    <w:rsid w:val="00C50591"/>
    <w:rsid w:val="00C51176"/>
    <w:rsid w:val="00C53667"/>
    <w:rsid w:val="00C53BFC"/>
    <w:rsid w:val="00C55A44"/>
    <w:rsid w:val="00C56B53"/>
    <w:rsid w:val="00C63324"/>
    <w:rsid w:val="00C636AF"/>
    <w:rsid w:val="00C654A9"/>
    <w:rsid w:val="00C6673A"/>
    <w:rsid w:val="00C67803"/>
    <w:rsid w:val="00C8111E"/>
    <w:rsid w:val="00C81AFA"/>
    <w:rsid w:val="00C82AF3"/>
    <w:rsid w:val="00C83BE2"/>
    <w:rsid w:val="00C83EBB"/>
    <w:rsid w:val="00C84C2E"/>
    <w:rsid w:val="00C863EE"/>
    <w:rsid w:val="00C87110"/>
    <w:rsid w:val="00C91528"/>
    <w:rsid w:val="00C93D5C"/>
    <w:rsid w:val="00C954D8"/>
    <w:rsid w:val="00C97F84"/>
    <w:rsid w:val="00CA149F"/>
    <w:rsid w:val="00CA444F"/>
    <w:rsid w:val="00CA6092"/>
    <w:rsid w:val="00CA6CD2"/>
    <w:rsid w:val="00CB2A45"/>
    <w:rsid w:val="00CB30DD"/>
    <w:rsid w:val="00CB3F60"/>
    <w:rsid w:val="00CB613D"/>
    <w:rsid w:val="00CB62A9"/>
    <w:rsid w:val="00CC0CB3"/>
    <w:rsid w:val="00CC33AE"/>
    <w:rsid w:val="00CC33C0"/>
    <w:rsid w:val="00CC7FFC"/>
    <w:rsid w:val="00CD26BF"/>
    <w:rsid w:val="00CD30D7"/>
    <w:rsid w:val="00CD3242"/>
    <w:rsid w:val="00CD4873"/>
    <w:rsid w:val="00CD5076"/>
    <w:rsid w:val="00CD6D13"/>
    <w:rsid w:val="00CD6DA7"/>
    <w:rsid w:val="00CE0EEA"/>
    <w:rsid w:val="00CE4024"/>
    <w:rsid w:val="00CE79AD"/>
    <w:rsid w:val="00CF4F77"/>
    <w:rsid w:val="00CF5E10"/>
    <w:rsid w:val="00CF66F8"/>
    <w:rsid w:val="00CF7CE5"/>
    <w:rsid w:val="00CF7E89"/>
    <w:rsid w:val="00D0565E"/>
    <w:rsid w:val="00D068CD"/>
    <w:rsid w:val="00D1131E"/>
    <w:rsid w:val="00D12E9C"/>
    <w:rsid w:val="00D13B0F"/>
    <w:rsid w:val="00D13B28"/>
    <w:rsid w:val="00D1414B"/>
    <w:rsid w:val="00D15C85"/>
    <w:rsid w:val="00D1751A"/>
    <w:rsid w:val="00D2029F"/>
    <w:rsid w:val="00D2065D"/>
    <w:rsid w:val="00D20EC1"/>
    <w:rsid w:val="00D24F5E"/>
    <w:rsid w:val="00D251C7"/>
    <w:rsid w:val="00D2639B"/>
    <w:rsid w:val="00D3003D"/>
    <w:rsid w:val="00D33BEB"/>
    <w:rsid w:val="00D34442"/>
    <w:rsid w:val="00D348E7"/>
    <w:rsid w:val="00D35A32"/>
    <w:rsid w:val="00D37C82"/>
    <w:rsid w:val="00D40984"/>
    <w:rsid w:val="00D41E44"/>
    <w:rsid w:val="00D43022"/>
    <w:rsid w:val="00D45FDE"/>
    <w:rsid w:val="00D5115D"/>
    <w:rsid w:val="00D5313F"/>
    <w:rsid w:val="00D54073"/>
    <w:rsid w:val="00D549AA"/>
    <w:rsid w:val="00D555C6"/>
    <w:rsid w:val="00D56E0B"/>
    <w:rsid w:val="00D623CC"/>
    <w:rsid w:val="00D627DD"/>
    <w:rsid w:val="00D62E3A"/>
    <w:rsid w:val="00D63A9A"/>
    <w:rsid w:val="00D65F92"/>
    <w:rsid w:val="00D72CA8"/>
    <w:rsid w:val="00D7588F"/>
    <w:rsid w:val="00D76F38"/>
    <w:rsid w:val="00D81515"/>
    <w:rsid w:val="00D82D0C"/>
    <w:rsid w:val="00D82D8A"/>
    <w:rsid w:val="00D830A9"/>
    <w:rsid w:val="00D84A14"/>
    <w:rsid w:val="00D87085"/>
    <w:rsid w:val="00D877AC"/>
    <w:rsid w:val="00D907F9"/>
    <w:rsid w:val="00D96524"/>
    <w:rsid w:val="00DA1DB4"/>
    <w:rsid w:val="00DA4B51"/>
    <w:rsid w:val="00DA7F16"/>
    <w:rsid w:val="00DB0BE7"/>
    <w:rsid w:val="00DB2632"/>
    <w:rsid w:val="00DB2F9E"/>
    <w:rsid w:val="00DB4B0C"/>
    <w:rsid w:val="00DB6491"/>
    <w:rsid w:val="00DB652E"/>
    <w:rsid w:val="00DB67FC"/>
    <w:rsid w:val="00DC1348"/>
    <w:rsid w:val="00DC2205"/>
    <w:rsid w:val="00DC357B"/>
    <w:rsid w:val="00DD0564"/>
    <w:rsid w:val="00DD5C41"/>
    <w:rsid w:val="00DE6ACE"/>
    <w:rsid w:val="00DE761F"/>
    <w:rsid w:val="00DE7AA2"/>
    <w:rsid w:val="00DF1D97"/>
    <w:rsid w:val="00DF2223"/>
    <w:rsid w:val="00DF7D85"/>
    <w:rsid w:val="00E02A59"/>
    <w:rsid w:val="00E06514"/>
    <w:rsid w:val="00E209C6"/>
    <w:rsid w:val="00E213C1"/>
    <w:rsid w:val="00E24B9A"/>
    <w:rsid w:val="00E25F77"/>
    <w:rsid w:val="00E3048B"/>
    <w:rsid w:val="00E32B27"/>
    <w:rsid w:val="00E33F01"/>
    <w:rsid w:val="00E34608"/>
    <w:rsid w:val="00E356A6"/>
    <w:rsid w:val="00E407F5"/>
    <w:rsid w:val="00E42A82"/>
    <w:rsid w:val="00E52173"/>
    <w:rsid w:val="00E527EB"/>
    <w:rsid w:val="00E53E95"/>
    <w:rsid w:val="00E5546B"/>
    <w:rsid w:val="00E55F17"/>
    <w:rsid w:val="00E56011"/>
    <w:rsid w:val="00E60281"/>
    <w:rsid w:val="00E61538"/>
    <w:rsid w:val="00E65008"/>
    <w:rsid w:val="00E712A6"/>
    <w:rsid w:val="00E727E0"/>
    <w:rsid w:val="00E766C5"/>
    <w:rsid w:val="00E776EC"/>
    <w:rsid w:val="00E80E46"/>
    <w:rsid w:val="00E829BC"/>
    <w:rsid w:val="00E8438A"/>
    <w:rsid w:val="00E84EAC"/>
    <w:rsid w:val="00E90E1A"/>
    <w:rsid w:val="00E92568"/>
    <w:rsid w:val="00E934AC"/>
    <w:rsid w:val="00E94321"/>
    <w:rsid w:val="00E9497E"/>
    <w:rsid w:val="00E970CD"/>
    <w:rsid w:val="00E9752B"/>
    <w:rsid w:val="00E97625"/>
    <w:rsid w:val="00EA114C"/>
    <w:rsid w:val="00EA3649"/>
    <w:rsid w:val="00EA4083"/>
    <w:rsid w:val="00EA746C"/>
    <w:rsid w:val="00EB047F"/>
    <w:rsid w:val="00EB56A5"/>
    <w:rsid w:val="00EC1059"/>
    <w:rsid w:val="00EC160B"/>
    <w:rsid w:val="00EC3E96"/>
    <w:rsid w:val="00EC3EBD"/>
    <w:rsid w:val="00EC3F10"/>
    <w:rsid w:val="00EC495A"/>
    <w:rsid w:val="00EC4C2E"/>
    <w:rsid w:val="00EC6A4C"/>
    <w:rsid w:val="00ED315E"/>
    <w:rsid w:val="00ED43E2"/>
    <w:rsid w:val="00ED54EF"/>
    <w:rsid w:val="00ED6717"/>
    <w:rsid w:val="00ED6D89"/>
    <w:rsid w:val="00ED7FAF"/>
    <w:rsid w:val="00EE0596"/>
    <w:rsid w:val="00EE1EE2"/>
    <w:rsid w:val="00EE3A90"/>
    <w:rsid w:val="00EE3D3E"/>
    <w:rsid w:val="00EE62C5"/>
    <w:rsid w:val="00EE7145"/>
    <w:rsid w:val="00EF14BB"/>
    <w:rsid w:val="00EF1EAD"/>
    <w:rsid w:val="00EF275C"/>
    <w:rsid w:val="00EF3FE7"/>
    <w:rsid w:val="00EF476A"/>
    <w:rsid w:val="00EF550C"/>
    <w:rsid w:val="00EF57BF"/>
    <w:rsid w:val="00EF5BB2"/>
    <w:rsid w:val="00EF6C6D"/>
    <w:rsid w:val="00F00772"/>
    <w:rsid w:val="00F00815"/>
    <w:rsid w:val="00F008A9"/>
    <w:rsid w:val="00F01C57"/>
    <w:rsid w:val="00F0278E"/>
    <w:rsid w:val="00F05882"/>
    <w:rsid w:val="00F05929"/>
    <w:rsid w:val="00F0743B"/>
    <w:rsid w:val="00F11DD6"/>
    <w:rsid w:val="00F13075"/>
    <w:rsid w:val="00F16365"/>
    <w:rsid w:val="00F213FC"/>
    <w:rsid w:val="00F22FB5"/>
    <w:rsid w:val="00F23D31"/>
    <w:rsid w:val="00F25901"/>
    <w:rsid w:val="00F26DBF"/>
    <w:rsid w:val="00F302AF"/>
    <w:rsid w:val="00F316E0"/>
    <w:rsid w:val="00F33304"/>
    <w:rsid w:val="00F35507"/>
    <w:rsid w:val="00F36C38"/>
    <w:rsid w:val="00F37FD2"/>
    <w:rsid w:val="00F4093B"/>
    <w:rsid w:val="00F43F42"/>
    <w:rsid w:val="00F43F87"/>
    <w:rsid w:val="00F50E13"/>
    <w:rsid w:val="00F510A4"/>
    <w:rsid w:val="00F518D6"/>
    <w:rsid w:val="00F52EE8"/>
    <w:rsid w:val="00F55034"/>
    <w:rsid w:val="00F565C8"/>
    <w:rsid w:val="00F5681D"/>
    <w:rsid w:val="00F56847"/>
    <w:rsid w:val="00F61274"/>
    <w:rsid w:val="00F62009"/>
    <w:rsid w:val="00F62F63"/>
    <w:rsid w:val="00F67912"/>
    <w:rsid w:val="00F67FBE"/>
    <w:rsid w:val="00F7070E"/>
    <w:rsid w:val="00F70EAD"/>
    <w:rsid w:val="00F71216"/>
    <w:rsid w:val="00F72588"/>
    <w:rsid w:val="00F760FE"/>
    <w:rsid w:val="00F771A7"/>
    <w:rsid w:val="00F77DA4"/>
    <w:rsid w:val="00F813AA"/>
    <w:rsid w:val="00F83747"/>
    <w:rsid w:val="00F83E40"/>
    <w:rsid w:val="00F853E4"/>
    <w:rsid w:val="00F86531"/>
    <w:rsid w:val="00F921D7"/>
    <w:rsid w:val="00F93BC0"/>
    <w:rsid w:val="00FA1FE6"/>
    <w:rsid w:val="00FA4A10"/>
    <w:rsid w:val="00FB1932"/>
    <w:rsid w:val="00FB38A5"/>
    <w:rsid w:val="00FB576F"/>
    <w:rsid w:val="00FB7A91"/>
    <w:rsid w:val="00FC297F"/>
    <w:rsid w:val="00FC56FB"/>
    <w:rsid w:val="00FC6026"/>
    <w:rsid w:val="00FC6B83"/>
    <w:rsid w:val="00FC7625"/>
    <w:rsid w:val="00FC7CCA"/>
    <w:rsid w:val="00FD4922"/>
    <w:rsid w:val="00FD5D29"/>
    <w:rsid w:val="00FD6164"/>
    <w:rsid w:val="00FD74DA"/>
    <w:rsid w:val="00FD7AD8"/>
    <w:rsid w:val="00FD7E8C"/>
    <w:rsid w:val="00FE07A9"/>
    <w:rsid w:val="00FE4E31"/>
    <w:rsid w:val="00FE5368"/>
    <w:rsid w:val="00FE5449"/>
    <w:rsid w:val="00FE6991"/>
    <w:rsid w:val="00FE6BA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5E3C2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A00"/>
  </w:style>
  <w:style w:type="paragraph" w:styleId="Titre1">
    <w:name w:val="heading 1"/>
    <w:basedOn w:val="Normal"/>
    <w:next w:val="Normal"/>
    <w:link w:val="Titre1Car"/>
    <w:uiPriority w:val="9"/>
    <w:qFormat/>
    <w:locked/>
    <w:rsid w:val="00152B6C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152B6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152B6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152B6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152B6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152B6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152B6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152B6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152B6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2B6C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Titre2Car">
    <w:name w:val="Titre 2 Car"/>
    <w:basedOn w:val="Policepardfaut"/>
    <w:link w:val="Titre2"/>
    <w:uiPriority w:val="9"/>
    <w:rsid w:val="00152B6C"/>
    <w:rPr>
      <w:caps/>
      <w:spacing w:val="15"/>
      <w:shd w:val="clear" w:color="auto" w:fill="D1EEF9" w:themeFill="accent1" w:themeFillTint="33"/>
    </w:rPr>
  </w:style>
  <w:style w:type="paragraph" w:customStyle="1" w:styleId="Default">
    <w:name w:val="Default"/>
    <w:rsid w:val="00890504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52B6C"/>
    <w:rPr>
      <w:caps/>
      <w:color w:val="1481AB" w:themeColor="accent1" w:themeShade="BF"/>
      <w:spacing w:val="10"/>
    </w:rPr>
  </w:style>
  <w:style w:type="paragraph" w:styleId="Paragraphedeliste">
    <w:name w:val="List Paragraph"/>
    <w:basedOn w:val="Normal"/>
    <w:uiPriority w:val="34"/>
    <w:qFormat/>
    <w:rsid w:val="00F61274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C146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81515"/>
    <w:rPr>
      <w:rFonts w:cs="Times New Roman"/>
      <w:lang w:val="fr-CA"/>
    </w:rPr>
  </w:style>
  <w:style w:type="paragraph" w:styleId="Pieddepage">
    <w:name w:val="footer"/>
    <w:basedOn w:val="Normal"/>
    <w:link w:val="Pieddepag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515"/>
    <w:rPr>
      <w:rFonts w:cs="Times New Roman"/>
      <w:lang w:val="fr-CA"/>
    </w:rPr>
  </w:style>
  <w:style w:type="paragraph" w:styleId="Textedebulles">
    <w:name w:val="Balloon Text"/>
    <w:basedOn w:val="Normal"/>
    <w:link w:val="TextedebullesCar"/>
    <w:semiHidden/>
    <w:rsid w:val="00D8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81515"/>
    <w:rPr>
      <w:rFonts w:ascii="Tahoma" w:hAnsi="Tahoma" w:cs="Tahoma"/>
      <w:sz w:val="16"/>
      <w:szCs w:val="16"/>
      <w:lang w:val="fr-CA"/>
    </w:rPr>
  </w:style>
  <w:style w:type="table" w:styleId="Grilledutableau">
    <w:name w:val="Table Grid"/>
    <w:basedOn w:val="TableauNormal"/>
    <w:uiPriority w:val="59"/>
    <w:locked/>
    <w:rsid w:val="00472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rsid w:val="003040BD"/>
    <w:pPr>
      <w:numPr>
        <w:numId w:val="1"/>
      </w:numPr>
      <w:tabs>
        <w:tab w:val="num" w:pos="360"/>
      </w:tabs>
      <w:ind w:left="360"/>
      <w:contextualSpacing/>
    </w:pPr>
  </w:style>
  <w:style w:type="character" w:customStyle="1" w:styleId="yiv7789542761yui372501381244643964131">
    <w:name w:val="yiv7789542761yui_3_7_2_50_1381244643964_131"/>
    <w:basedOn w:val="Policepardfaut"/>
    <w:rsid w:val="009E3098"/>
  </w:style>
  <w:style w:type="character" w:customStyle="1" w:styleId="yiv7789542761yui372501381244643964134">
    <w:name w:val="yiv7789542761yui_3_7_2_50_1381244643964_134"/>
    <w:basedOn w:val="Policepardfaut"/>
    <w:rsid w:val="009E3098"/>
  </w:style>
  <w:style w:type="character" w:customStyle="1" w:styleId="yiv7789542761yui372501381244643964137">
    <w:name w:val="yiv7789542761yui_3_7_2_50_1381244643964_137"/>
    <w:basedOn w:val="Policepardfaut"/>
    <w:rsid w:val="009E3098"/>
  </w:style>
  <w:style w:type="paragraph" w:customStyle="1" w:styleId="style3">
    <w:name w:val="style3"/>
    <w:basedOn w:val="Normal"/>
    <w:rsid w:val="00443CA1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B5296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1B5296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5296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529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152B6C"/>
    <w:rPr>
      <w:b/>
      <w:bCs/>
      <w:color w:val="1481AB" w:themeColor="accent1" w:themeShade="BF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3C5E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7">
    <w:name w:val="font_7"/>
    <w:basedOn w:val="Normal"/>
    <w:rsid w:val="000B08F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uiPriority w:val="22"/>
    <w:qFormat/>
    <w:locked/>
    <w:rsid w:val="00152B6C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152B6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2B6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rformatHTML">
    <w:name w:val="HTML Preformatted"/>
    <w:basedOn w:val="Normal"/>
    <w:link w:val="PrformatHTMLCar"/>
    <w:uiPriority w:val="99"/>
    <w:unhideWhenUsed/>
    <w:rsid w:val="00217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7E12"/>
    <w:rPr>
      <w:rFonts w:ascii="Courier New" w:eastAsia="Times New Roman" w:hAnsi="Courier New" w:cs="Courier New"/>
    </w:rPr>
  </w:style>
  <w:style w:type="character" w:customStyle="1" w:styleId="paragraph">
    <w:name w:val="paragraph"/>
    <w:basedOn w:val="Policepardfaut"/>
    <w:rsid w:val="004113AC"/>
  </w:style>
  <w:style w:type="paragraph" w:customStyle="1" w:styleId="3BodyTxt">
    <w:name w:val="3. Body Txt"/>
    <w:rsid w:val="0079543F"/>
    <w:rPr>
      <w:rFonts w:ascii="Cambria" w:hAnsi="Cambria" w:cs="Cambria"/>
      <w:color w:val="595959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B56A5"/>
    <w:rPr>
      <w:color w:val="808080"/>
      <w:shd w:val="clear" w:color="auto" w:fill="E6E6E6"/>
    </w:rPr>
  </w:style>
  <w:style w:type="paragraph" w:customStyle="1" w:styleId="evidence">
    <w:name w:val="evidence"/>
    <w:basedOn w:val="Normal"/>
    <w:rsid w:val="00E0651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52B6C"/>
    <w:rPr>
      <w:caps/>
      <w:spacing w:val="10"/>
      <w:sz w:val="18"/>
      <w:szCs w:val="18"/>
    </w:rPr>
  </w:style>
  <w:style w:type="paragraph" w:customStyle="1" w:styleId="Paragraphedeliste1">
    <w:name w:val="Paragraphe de liste1"/>
    <w:basedOn w:val="Normal"/>
    <w:rsid w:val="00890504"/>
    <w:pPr>
      <w:spacing w:line="276" w:lineRule="atLeast"/>
      <w:ind w:left="720"/>
    </w:pPr>
    <w:rPr>
      <w:rFonts w:eastAsia="Times New Roman" w:cs="Calibri"/>
    </w:rPr>
  </w:style>
  <w:style w:type="character" w:styleId="Marquedecommentaire">
    <w:name w:val="annotation reference"/>
    <w:uiPriority w:val="99"/>
    <w:semiHidden/>
    <w:unhideWhenUsed/>
    <w:rsid w:val="0089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50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504"/>
    <w:rPr>
      <w:rFonts w:ascii="Times New Roman" w:eastAsia="Times New Roman" w:hAnsi="Times New Roma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504"/>
    <w:rPr>
      <w:rFonts w:ascii="Times New Roman" w:eastAsia="Times New Roman" w:hAnsi="Times New Roman"/>
      <w:b/>
      <w:bCs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504"/>
    <w:rPr>
      <w:b/>
      <w:bCs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semiHidden/>
    <w:rsid w:val="00152B6C"/>
    <w:rPr>
      <w:caps/>
      <w:color w:val="0D5571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9Car">
    <w:name w:val="Titre 9 Car"/>
    <w:basedOn w:val="Policepardfaut"/>
    <w:link w:val="Titre9"/>
    <w:uiPriority w:val="9"/>
    <w:semiHidden/>
    <w:rsid w:val="00152B6C"/>
    <w:rPr>
      <w:i/>
      <w:iCs/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52B6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52B6C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locked/>
    <w:rsid w:val="00152B6C"/>
    <w:rPr>
      <w:caps/>
      <w:color w:val="0D5571" w:themeColor="accent1" w:themeShade="7F"/>
      <w:spacing w:val="5"/>
    </w:rPr>
  </w:style>
  <w:style w:type="paragraph" w:styleId="Sansinterligne">
    <w:name w:val="No Spacing"/>
    <w:uiPriority w:val="1"/>
    <w:qFormat/>
    <w:rsid w:val="00152B6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152B6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52B6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B6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B6C"/>
    <w:rPr>
      <w:color w:val="1CADE4" w:themeColor="accent1"/>
      <w:sz w:val="24"/>
      <w:szCs w:val="24"/>
    </w:rPr>
  </w:style>
  <w:style w:type="character" w:styleId="Accentuationlgre">
    <w:name w:val="Subtle Emphasis"/>
    <w:uiPriority w:val="19"/>
    <w:qFormat/>
    <w:rsid w:val="00152B6C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152B6C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152B6C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152B6C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152B6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B6C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0B1E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76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8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27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4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851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1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4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70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901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2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2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39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4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6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86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04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8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99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93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3660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7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1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16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2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09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53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5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373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37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02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8241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265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5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97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50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1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7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6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8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7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20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3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9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4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8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64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0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05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21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44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18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777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336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67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4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7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7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64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2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5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415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7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511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7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7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385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551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0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9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9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229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4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83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75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4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5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04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954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9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76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006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85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2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61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01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4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7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30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469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4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97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6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92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1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86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2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39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85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8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99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7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0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7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14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40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27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5985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91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44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714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2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3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6914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17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42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21959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460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01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290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5380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0349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0539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91926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8420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446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0962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753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5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5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03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226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8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2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66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9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5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211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51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787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49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78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07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827297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8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88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19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8.jpg"/><Relationship Id="rId1" Type="http://schemas.openxmlformats.org/officeDocument/2006/relationships/image" Target="media/image6.png"/><Relationship Id="rId4" Type="http://schemas.openxmlformats.org/officeDocument/2006/relationships/image" Target="media/image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58CDD-FDD4-4D44-B18E-476F030A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2018-AGA-Procuration.dotm</Template>
  <TotalTime>6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1561</CharactersWithSpaces>
  <SharedDoc>false</SharedDoc>
  <HLinks>
    <vt:vector size="6" baseType="variant">
      <vt:variant>
        <vt:i4>2490370</vt:i4>
      </vt:variant>
      <vt:variant>
        <vt:i4>6</vt:i4>
      </vt:variant>
      <vt:variant>
        <vt:i4>0</vt:i4>
      </vt:variant>
      <vt:variant>
        <vt:i4>5</vt:i4>
      </vt:variant>
      <vt:variant>
        <vt:lpwstr>mailto:kaaikop@live.ca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Carpentier</dc:creator>
  <cp:lastModifiedBy>Claude Alexandre Carpentier</cp:lastModifiedBy>
  <cp:revision>4</cp:revision>
  <cp:lastPrinted>2018-08-30T14:22:00Z</cp:lastPrinted>
  <dcterms:created xsi:type="dcterms:W3CDTF">2018-08-30T16:01:00Z</dcterms:created>
  <dcterms:modified xsi:type="dcterms:W3CDTF">2019-07-15T17:59:00Z</dcterms:modified>
</cp:coreProperties>
</file>